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Default Extension="jpg" ContentType="image/jpg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2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2"/>
          <w:w w:val="100"/>
        </w:rPr>
        <w:t>DESIGNATION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»</w:t>
      </w:r>
      <w:r>
        <w:rPr>
          <w:b w:val="0"/>
          <w:bCs w:val="0"/>
          <w:spacing w:val="0"/>
          <w:w w:val="100"/>
        </w:rPr>
        <w:t>Schedules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Designations»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horus New Zealand Ltd" w:id="1"/>
      <w:bookmarkEnd w:id="1"/>
      <w:r>
        <w:rPr/>
      </w:r>
      <w:r>
        <w:rPr>
          <w:color w:val="1493C9"/>
          <w:spacing w:val="0"/>
          <w:w w:val="100"/>
        </w:rPr>
        <w:t>Chorus</w:t>
      </w:r>
      <w:r>
        <w:rPr>
          <w:color w:val="1493C9"/>
          <w:spacing w:val="-9"/>
          <w:w w:val="100"/>
        </w:rPr>
        <w:t> </w:t>
      </w:r>
      <w:r>
        <w:rPr>
          <w:color w:val="1493C9"/>
          <w:spacing w:val="0"/>
          <w:w w:val="100"/>
        </w:rPr>
        <w:t>New</w:t>
      </w:r>
      <w:r>
        <w:rPr>
          <w:color w:val="1493C9"/>
          <w:spacing w:val="-9"/>
          <w:w w:val="100"/>
        </w:rPr>
        <w:t> </w:t>
      </w:r>
      <w:r>
        <w:rPr>
          <w:color w:val="1493C9"/>
          <w:spacing w:val="0"/>
          <w:w w:val="100"/>
        </w:rPr>
        <w:t>Zealand</w:t>
      </w:r>
      <w:r>
        <w:rPr>
          <w:color w:val="1493C9"/>
          <w:spacing w:val="-9"/>
          <w:w w:val="100"/>
        </w:rPr>
        <w:t> </w:t>
      </w:r>
      <w:r>
        <w:rPr>
          <w:color w:val="1493C9"/>
          <w:spacing w:val="0"/>
          <w:w w:val="100"/>
        </w:rPr>
        <w:t>Ltd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Designatio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Schedul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2"/>
          <w:w w:val="100"/>
        </w:rPr>
        <w:t> </w:t>
      </w:r>
      <w:r>
        <w:rPr>
          <w:color w:val="1493C9"/>
          <w:spacing w:val="0"/>
          <w:w w:val="100"/>
        </w:rPr>
        <w:t>­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Choru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2"/>
          <w:w w:val="100"/>
        </w:rPr>
        <w:t> </w:t>
      </w:r>
      <w:r>
        <w:rPr>
          <w:color w:val="1493C9"/>
          <w:spacing w:val="4"/>
          <w:w w:val="100"/>
        </w:rPr>
        <w:t>Ne</w:t>
      </w:r>
      <w:r>
        <w:rPr>
          <w:color w:val="1493C9"/>
          <w:spacing w:val="0"/>
          <w:w w:val="100"/>
        </w:rPr>
        <w:t>w</w:t>
      </w:r>
      <w:r>
        <w:rPr>
          <w:color w:val="1493C9"/>
          <w:spacing w:val="2"/>
          <w:w w:val="100"/>
        </w:rPr>
        <w:t> </w:t>
      </w:r>
      <w:r>
        <w:rPr>
          <w:color w:val="1493C9"/>
          <w:spacing w:val="4"/>
          <w:w w:val="100"/>
        </w:rPr>
        <w:t>Zealan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1"/>
          <w:w w:val="100"/>
        </w:rPr>
        <w:t> </w:t>
      </w:r>
      <w:r>
        <w:rPr>
          <w:color w:val="1493C9"/>
          <w:spacing w:val="4"/>
          <w:w w:val="100"/>
        </w:rPr>
        <w:t>Ltd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1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Purpose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ancillar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2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Rodney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(State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Wellsford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Haurak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Okahukur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Tapora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55418)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Matakana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Kraack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Woodcock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Kaipar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Flats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8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Morpet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Nevill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2607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43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(Lot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DP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139886),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2608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572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Mahurangi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East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Algies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2609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8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Shelley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SO46285),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South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Kaipar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Head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31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Mahurangi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West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SO46774),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Puhoi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82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SO55728),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Kaukapakapa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Whangaparao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Stanmor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Towe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Commercia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Helensville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DP135364)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Helensville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53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Corner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Waimauku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Factory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Lot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SO54691),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Waimauku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56­58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Kumeu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5"/>
          <w:footerReference w:type="default" r:id="rId6"/>
          <w:type w:val="continuous"/>
          <w:pgSz w:w="11900" w:h="16840"/>
          <w:pgMar w:header="803" w:footer="345" w:top="1040" w:bottom="540" w:left="620" w:right="1180"/>
          <w:pgNumType w:start="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2619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Mokoi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Birkenhead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Mozele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Devonport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Quinn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139432)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Waiatarua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Claybur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1198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142­144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Buck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Massey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312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Lynn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Atat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Atatu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462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Sceni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Drive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Waiatarua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McEntee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Waitakere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Kaur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Whenuapai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Ponsonby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Helier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Heliers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John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Meadowbank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Poronu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Avondale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Jasper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Avenue,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Roskill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Kalmi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Ellerslie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Stewar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Panmure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589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Mount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Albert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Royal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Oak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Boundary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Blockhouse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Princes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Onehunga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Piki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Thompson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Way,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Otahuhu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Clevedo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Kawakaw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Clevedon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Gramma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Schoo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Pakurang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Heights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2646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477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Redoub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Central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Bertram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Kawakawa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Harris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East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Tamaki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2649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Ashgrov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Mangere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Baird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Otara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Lakewoo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Manurewa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Whitford­Maraeta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433361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51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433361),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Beachlands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Flanaga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Drury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McKenzie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(Lot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DP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37599),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Waiau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Pukekohe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74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Brookside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318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Waiuk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East)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Waiuku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Charle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23793)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Karaka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Mauku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Puni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8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Awhitu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Waitara),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19"/>
                <w:szCs w:val="19"/>
              </w:rPr>
              <w:t>Waiuku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48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Hunu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Allotmen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24B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Hunua),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96" w:lineRule="auto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Paparim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139880)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36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Telecommunicatio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radiocommunicatio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ancillary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purposes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444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Puketut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260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Wellsfor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Rodney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(State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Wellsford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801,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"/>
      <w:bookmarkEnd w:id="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"/>
      <w:bookmarkEnd w:id="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540" w:val="left" w:leader="none"/>
        </w:tabs>
        <w:spacing w:line="296" w:lineRule="auto" w:before="79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"/>
      <w:bookmarkEnd w:id="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260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Leig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Haurak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Leigh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5"/>
      <w:bookmarkEnd w:id="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"/>
      <w:bookmarkEnd w:id="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541" w:val="left" w:leader="none"/>
        </w:tabs>
        <w:spacing w:before="79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"/>
      <w:bookmarkEnd w:id="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3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260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Tapor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Okahukur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Tapora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803,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8"/>
      <w:bookmarkEnd w:id="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"/>
      <w:bookmarkEnd w:id="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facility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50"/>
        <w:jc w:val="both"/>
      </w:pP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"/>
      <w:bookmarkEnd w:id="1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260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Matakan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Leig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55418)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Matakana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"/>
      <w:bookmarkEnd w:id="1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"/>
      <w:bookmarkEnd w:id="1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0"/>
        </w:numPr>
        <w:tabs>
          <w:tab w:pos="531" w:val="left" w:leader="none"/>
        </w:tabs>
        <w:spacing w:line="296" w:lineRule="auto" w:before="79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"/>
      <w:bookmarkEnd w:id="1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/>
        <w:pict>
          <v:group style="position:absolute;margin-left:46.825001pt;margin-top:19.173878pt;width:484.6pt;height:19.599998pt;mso-position-horizontal-relative:page;mso-position-vertical-relative:paragraph;z-index:-8129" coordorigin="937,383" coordsize="9692,392">
            <v:group style="position:absolute;left:945;top:399;width:9675;height:2" coordorigin="945,399" coordsize="9675,2">
              <v:shape style="position:absolute;left:945;top:399;width:9675;height:2" coordorigin="945,399" coordsize="9675,0" path="m945,399l10620,399e" filled="f" stroked="t" strokeweight=".85pt" strokecolor="#D8D8D8">
                <v:path arrowok="t"/>
              </v:shape>
            </v:group>
            <v:group style="position:absolute;left:953;top:392;width:2;height:375" coordorigin="953,392" coordsize="2,375">
              <v:shape style="position:absolute;left:953;top:392;width:2;height:375" coordorigin="953,392" coordsize="0,375" path="m953,392l953,767e" filled="f" stroked="t" strokeweight=".85pt" strokecolor="#D8D8D8">
                <v:path arrowok="t"/>
              </v:shape>
            </v:group>
            <v:group style="position:absolute;left:4058;top:392;width:2;height:375" coordorigin="4058,392" coordsize="2,375">
              <v:shape style="position:absolute;left:4058;top:392;width:2;height:375" coordorigin="4058,392" coordsize="0,375" path="m4058,392l4058,767e" filled="f" stroked="t" strokeweight=".85pt" strokecolor="#D8D8D8">
                <v:path arrowok="t"/>
              </v:shape>
            </v:group>
            <v:group style="position:absolute;left:10612;top:392;width:2;height:375" coordorigin="10612,392" coordsize="2,375">
              <v:shape style="position:absolute;left:10612;top:392;width:2;height:375" coordorigin="10612,392" coordsize="0,375" path="m10612,392l10612,767e" filled="f" stroked="t" strokeweight=".85pt" strokecolor="#D8D8D8">
                <v:path arrowok="t"/>
              </v:shape>
            </v:group>
            <w10:wrap type="none"/>
          </v:group>
        </w:pict>
      </w:r>
      <w:r>
        <w:rPr>
          <w:color w:val="1493C9"/>
          <w:spacing w:val="3"/>
          <w:w w:val="100"/>
        </w:rPr>
        <w:t>260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Kraac</w:t>
      </w:r>
      <w:r>
        <w:rPr>
          <w:color w:val="1493C9"/>
          <w:spacing w:val="0"/>
          <w:w w:val="100"/>
        </w:rPr>
        <w:t>k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Hil</w:t>
      </w:r>
      <w:r>
        <w:rPr>
          <w:color w:val="1493C9"/>
          <w:spacing w:val="0"/>
          <w:w w:val="100"/>
        </w:rPr>
        <w:t>l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ind w:left="385" w:right="0"/>
        <w:jc w:val="left"/>
      </w:pPr>
      <w:r>
        <w:rPr>
          <w:b w:val="0"/>
          <w:bCs w:val="0"/>
          <w:spacing w:val="-2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5"/>
          <w:w w:val="100"/>
        </w:rPr>
        <w:t>2604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180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Kraack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14"/>
      <w:bookmarkEnd w:id="14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"/>
      <w:bookmarkEnd w:id="1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4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5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5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7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"/>
      <w:bookmarkEnd w:id="1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260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Kaipar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Flat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Woodcock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Kaipar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Flats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"/>
      <w:bookmarkEnd w:id="1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"/>
      <w:bookmarkEnd w:id="1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8"/>
          <w:pgSz w:w="11900" w:h="16840"/>
          <w:pgMar w:footer="345" w:header="803" w:top="1040" w:bottom="540" w:left="620" w:right="1180"/>
          <w:pgNumType w:start="1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6"/>
        </w:numPr>
        <w:tabs>
          <w:tab w:pos="539" w:val="left" w:leader="none"/>
        </w:tabs>
        <w:spacing w:line="296" w:lineRule="auto" w:before="79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7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8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8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6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9"/>
      <w:bookmarkEnd w:id="1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260</w:t>
      </w:r>
      <w:r>
        <w:rPr>
          <w:color w:val="1493C9"/>
          <w:spacing w:val="0"/>
          <w:w w:val="100"/>
        </w:rPr>
        <w:t>6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Warkwort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Morpet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Nevill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807,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0"/>
      <w:bookmarkEnd w:id="2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1"/>
      <w:bookmarkEnd w:id="2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0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1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9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2"/>
      <w:bookmarkEnd w:id="2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260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Moir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Hil</w:t>
      </w:r>
      <w:r>
        <w:rPr>
          <w:color w:val="1493C9"/>
          <w:spacing w:val="0"/>
          <w:w w:val="100"/>
        </w:rPr>
        <w:t>l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(Lot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DP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139886),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Moirs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Hill,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Warkworth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3"/>
      <w:bookmarkEnd w:id="2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4"/>
      <w:bookmarkEnd w:id="2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3"/>
        </w:numPr>
        <w:tabs>
          <w:tab w:pos="477" w:val="left" w:leader="none"/>
        </w:tabs>
        <w:spacing w:before="79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3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4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4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2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5"/>
      <w:bookmarkEnd w:id="2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260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Mahurang</w:t>
      </w:r>
      <w:r>
        <w:rPr>
          <w:color w:val="1493C9"/>
          <w:spacing w:val="0"/>
          <w:w w:val="100"/>
        </w:rPr>
        <w:t>i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572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Mahurangi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East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Algies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811,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6"/>
      <w:bookmarkEnd w:id="2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27"/>
      <w:bookmarkEnd w:id="2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6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6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7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5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28"/>
      <w:bookmarkEnd w:id="2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260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Kaipar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2609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Shelly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SO46285),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Kaipara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29"/>
      <w:bookmarkEnd w:id="29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0"/>
      <w:bookmarkEnd w:id="3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2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9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9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0"/>
        </w:numPr>
        <w:tabs>
          <w:tab w:pos="542" w:val="left" w:leader="none"/>
        </w:tabs>
        <w:spacing w:line="296" w:lineRule="auto" w:before="79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0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8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1"/>
      <w:bookmarkEnd w:id="3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261</w:t>
      </w:r>
      <w:r>
        <w:rPr>
          <w:color w:val="1493C9"/>
          <w:spacing w:val="0"/>
          <w:w w:val="100"/>
        </w:rPr>
        <w:t>0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Puho</w:t>
      </w:r>
      <w:r>
        <w:rPr>
          <w:color w:val="1493C9"/>
          <w:spacing w:val="0"/>
          <w:w w:val="100"/>
        </w:rPr>
        <w:t>i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Mahurangi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West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SO46774),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Puhoi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813,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2"/>
      <w:bookmarkEnd w:id="3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3"/>
      <w:bookmarkEnd w:id="3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2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2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3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1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4"/>
      <w:bookmarkEnd w:id="3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261</w:t>
      </w:r>
      <w:r>
        <w:rPr>
          <w:color w:val="1493C9"/>
          <w:spacing w:val="0"/>
          <w:w w:val="100"/>
        </w:rPr>
        <w:t>1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Re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Beac</w:t>
      </w:r>
      <w:r>
        <w:rPr>
          <w:color w:val="1493C9"/>
          <w:spacing w:val="0"/>
          <w:w w:val="100"/>
        </w:rPr>
        <w:t>h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Beach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5"/>
      <w:bookmarkEnd w:id="3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6"/>
      <w:bookmarkEnd w:id="3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5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5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6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9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4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37"/>
      <w:bookmarkEnd w:id="3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00"/>
          <w:sz w:val="18"/>
          <w:szCs w:val="18"/>
        </w:rPr>
        <w:t>attachments.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261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Kaukapakap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State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Highway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SO55728),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Kaukapakapa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38"/>
      <w:bookmarkEnd w:id="3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39"/>
      <w:bookmarkEnd w:id="3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10"/>
          <w:pgSz w:w="11900" w:h="16840"/>
          <w:pgMar w:footer="345" w:header="803" w:top="1040" w:bottom="540" w:left="620" w:right="1180"/>
          <w:pgNumType w:start="21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3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8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9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3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37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0"/>
      <w:bookmarkEnd w:id="4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261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4"/>
          <w:w w:val="100"/>
        </w:rPr>
        <w:t>Whangaparao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Whangaparao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Stanmor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41"/>
      <w:bookmarkEnd w:id="4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42"/>
      <w:bookmarkEnd w:id="4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705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39" w:val="left" w:leader="none"/>
        </w:tabs>
        <w:spacing w:line="296" w:lineRule="auto" w:before="51"/>
        <w:ind w:left="325" w:right="19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1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1"/>
        </w:numPr>
        <w:tabs>
          <w:tab w:pos="520" w:val="left" w:leader="none"/>
        </w:tabs>
        <w:spacing w:line="296" w:lineRule="auto" w:before="51"/>
        <w:ind w:left="325" w:right="8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1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2"/>
        </w:numPr>
        <w:tabs>
          <w:tab w:pos="542" w:val="left" w:leader="none"/>
        </w:tabs>
        <w:spacing w:line="296" w:lineRule="auto" w:before="1"/>
        <w:ind w:left="325" w:right="10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2"/>
        </w:numPr>
        <w:tabs>
          <w:tab w:pos="532" w:val="left" w:leader="none"/>
        </w:tabs>
        <w:spacing w:line="296" w:lineRule="auto" w:before="51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1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0" w:val="left" w:leader="none"/>
        </w:tabs>
        <w:spacing w:line="296" w:lineRule="auto"/>
        <w:ind w:left="325" w:right="14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79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2" w:val="left" w:leader="none"/>
        </w:tabs>
        <w:spacing w:line="296" w:lineRule="auto" w:before="51"/>
        <w:ind w:left="325" w:right="68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0"/>
        </w:numPr>
        <w:tabs>
          <w:tab w:pos="541" w:val="left" w:leader="none"/>
        </w:tabs>
        <w:spacing w:line="296" w:lineRule="auto" w:before="51"/>
        <w:ind w:left="325" w:right="34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3"/>
      <w:bookmarkEnd w:id="4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261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Hibiscu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Coas</w:t>
      </w:r>
      <w:r>
        <w:rPr>
          <w:color w:val="1493C9"/>
          <w:spacing w:val="0"/>
          <w:w w:val="100"/>
        </w:rPr>
        <w:t>t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1­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Towe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44"/>
      <w:bookmarkEnd w:id="4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45"/>
      <w:bookmarkEnd w:id="4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705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31" w:val="left" w:leader="none"/>
        </w:tabs>
        <w:spacing w:line="296" w:lineRule="auto" w:before="5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4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4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5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5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3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6"/>
      <w:bookmarkEnd w:id="4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5"/>
          <w:w w:val="100"/>
        </w:rPr>
        <w:t>261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Helensvill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Commercia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Helensville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819,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47"/>
      <w:bookmarkEnd w:id="4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48"/>
      <w:bookmarkEnd w:id="4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705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39" w:val="left" w:leader="none"/>
        </w:tabs>
        <w:spacing w:line="296" w:lineRule="auto" w:before="51"/>
        <w:ind w:left="325" w:right="19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7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7"/>
        </w:numPr>
        <w:tabs>
          <w:tab w:pos="520" w:val="left" w:leader="none"/>
        </w:tabs>
        <w:spacing w:line="296" w:lineRule="auto" w:before="51"/>
        <w:ind w:left="325" w:right="8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1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8"/>
        </w:numPr>
        <w:tabs>
          <w:tab w:pos="542" w:val="left" w:leader="none"/>
        </w:tabs>
        <w:spacing w:line="296" w:lineRule="auto" w:before="1"/>
        <w:ind w:left="325" w:right="10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8"/>
        </w:numPr>
        <w:tabs>
          <w:tab w:pos="532" w:val="left" w:leader="none"/>
        </w:tabs>
        <w:spacing w:line="296" w:lineRule="auto" w:before="51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1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6"/>
        </w:numPr>
        <w:tabs>
          <w:tab w:pos="540" w:val="left" w:leader="none"/>
        </w:tabs>
        <w:spacing w:line="296" w:lineRule="auto"/>
        <w:ind w:left="325" w:right="14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6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49"/>
      <w:bookmarkEnd w:id="4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261</w:t>
      </w:r>
      <w:r>
        <w:rPr>
          <w:color w:val="1493C9"/>
          <w:spacing w:val="0"/>
          <w:w w:val="100"/>
        </w:rPr>
        <w:t>6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Tikokop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DP135364)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Helensville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820,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50"/>
      <w:bookmarkEnd w:id="5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1"/>
      <w:bookmarkEnd w:id="5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4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0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0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1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1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9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2"/>
      <w:bookmarkEnd w:id="5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261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Waimauk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6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238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Corner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Waimauku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Station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Factory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Lot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SO54691),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Waimauku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96" w:lineRule="auto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821,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53"/>
      <w:bookmarkEnd w:id="5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4"/>
      <w:bookmarkEnd w:id="5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3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curren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Retai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Servic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219"/>
        <w:jc w:val="left"/>
      </w:pPr>
      <w:r>
        <w:rPr>
          <w:b w:val="0"/>
          <w:bCs w:val="0"/>
          <w:spacing w:val="0"/>
          <w:w w:val="100"/>
        </w:rPr>
        <w:t>c.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20"/>
        <w:jc w:val="left"/>
      </w:pP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2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5"/>
      <w:bookmarkEnd w:id="5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261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Kume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Kumeu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822,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(Rodney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56"/>
      <w:bookmarkEnd w:id="5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57"/>
      <w:bookmarkEnd w:id="5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25m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11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5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42" w:val="left" w:leader="none"/>
        </w:tabs>
        <w:spacing w:line="296" w:lineRule="auto" w:before="1"/>
        <w:ind w:left="325" w:right="104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Service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Zone]: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6"/>
        </w:numPr>
        <w:tabs>
          <w:tab w:pos="532" w:val="left" w:leader="none"/>
        </w:tabs>
        <w:spacing w:line="296" w:lineRule="auto" w:before="51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[zone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type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Industrial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Zone]: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4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58"/>
      <w:bookmarkEnd w:id="5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261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Birkenhea</w:t>
      </w:r>
      <w:r>
        <w:rPr>
          <w:color w:val="1493C9"/>
          <w:spacing w:val="0"/>
          <w:w w:val="100"/>
        </w:rPr>
        <w:t>d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2619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Mokoi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Birkenhead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93,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(North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96" w:lineRule="auto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12"/>
          <w:pgSz w:w="11900" w:h="16840"/>
          <w:pgMar w:footer="345" w:header="803" w:top="1040" w:bottom="540" w:left="620" w:right="1180"/>
          <w:pgNumType w:start="3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spacing w:before="79"/>
        <w:ind w:left="385" w:right="0"/>
        <w:jc w:val="left"/>
      </w:pP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effec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(i.e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date)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46.824989pt;margin-top:-41.66914pt;width:484.600023pt;height:20.350pt;mso-position-horizontal-relative:page;mso-position-vertical-relative:paragraph;z-index:-8128" coordorigin="936,-833" coordsize="9692,407">
            <v:group style="position:absolute;left:945;top:-817;width:9675;height:2" coordorigin="945,-817" coordsize="9675,2">
              <v:shape style="position:absolute;left:945;top:-817;width:9675;height:2" coordorigin="945,-817" coordsize="9675,0" path="m945,-817l10620,-817e" filled="f" stroked="t" strokeweight=".850023pt" strokecolor="#D8D8D8">
                <v:path arrowok="t"/>
              </v:shape>
            </v:group>
            <v:group style="position:absolute;left:945;top:-442;width:9675;height:2" coordorigin="945,-442" coordsize="9675,2">
              <v:shape style="position:absolute;left:945;top:-442;width:9675;height:2" coordorigin="945,-442" coordsize="9675,0" path="m945,-442l10620,-442e" filled="f" stroked="t" strokeweight=".85pt" strokecolor="#D8D8D8">
                <v:path arrowok="t"/>
              </v:shape>
            </v:group>
            <v:group style="position:absolute;left:953;top:-825;width:2;height:390" coordorigin="953,-825" coordsize="2,390">
              <v:shape style="position:absolute;left:953;top:-825;width:2;height:390" coordorigin="953,-825" coordsize="0,390" path="m953,-825l953,-435e" filled="f" stroked="t" strokeweight=".85pt" strokecolor="#D8D8D8">
                <v:path arrowok="t"/>
              </v:shape>
            </v:group>
            <v:group style="position:absolute;left:4058;top:-825;width:2;height:390" coordorigin="4058,-825" coordsize="2,390">
              <v:shape style="position:absolute;left:4058;top:-825;width:2;height:390" coordorigin="4058,-825" coordsize="0,390" path="m4058,-825l4058,-435e" filled="f" stroked="t" strokeweight=".85pt" strokecolor="#D8D8D8">
                <v:path arrowok="t"/>
              </v:shape>
            </v:group>
            <v:group style="position:absolute;left:10613;top:-825;width:2;height:390" coordorigin="10613,-825" coordsize="2,390">
              <v:shape style="position:absolute;left:10613;top:-825;width:2;height:390" coordorigin="10613,-825" coordsize="0,390" path="m10613,-825l10613,-435e" filled="f" stroked="t" strokeweight=".85pt" strokecolor="#D8D8D8">
                <v:path arrowok="t"/>
              </v:shape>
            </v:group>
            <w10:wrap type="none"/>
          </v:group>
        </w:pict>
      </w:r>
      <w:bookmarkStart w:name="Purpose" w:id="59"/>
      <w:bookmarkEnd w:id="5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0"/>
      <w:bookmarkEnd w:id="6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line="296" w:lineRule="auto" w:before="5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greater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lightning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702" w:val="left" w:leader="none"/>
        </w:tabs>
        <w:spacing w:line="296" w:lineRule="auto" w:before="51"/>
        <w:ind w:left="325" w:right="56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4434"/>
        <w:jc w:val="left"/>
      </w:pP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Lan</w:t>
      </w:r>
      <w:r>
        <w:rPr>
          <w:spacing w:val="0"/>
          <w:w w:val="100"/>
        </w:rPr>
        <w:t>d</w:t>
      </w:r>
      <w:r>
        <w:rPr>
          <w:spacing w:val="48"/>
          <w:w w:val="100"/>
        </w:rPr>
        <w:t> </w:t>
      </w:r>
      <w:r>
        <w:rPr>
          <w:spacing w:val="0"/>
          <w:w w:val="100"/>
        </w:rPr>
        <w:t>Disturbance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7"/>
        </w:numPr>
        <w:tabs>
          <w:tab w:pos="541" w:val="left" w:leader="none"/>
        </w:tabs>
        <w:spacing w:line="296" w:lineRule="auto" w:before="51"/>
        <w:ind w:left="325" w:right="325" w:firstLine="0"/>
        <w:jc w:val="left"/>
      </w:pPr>
      <w:r>
        <w:rPr>
          <w:b w:val="0"/>
          <w:bCs w:val="0"/>
          <w:spacing w:val="-1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unmodifie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disturbe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futur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work(s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designate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re­vegetate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reinstated,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far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completion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work(s).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1"/>
      <w:bookmarkEnd w:id="6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262</w:t>
      </w:r>
      <w:r>
        <w:rPr>
          <w:color w:val="1493C9"/>
          <w:spacing w:val="0"/>
          <w:w w:val="100"/>
        </w:rPr>
        <w:t>0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Birkdal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Birkdale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7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94,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(North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Shore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62"/>
      <w:bookmarkEnd w:id="6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3"/>
      <w:bookmarkEnd w:id="6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/>
        <w:ind w:left="325" w:right="223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85" w:val="left" w:leader="none"/>
        </w:tabs>
        <w:spacing w:line="296" w:lineRule="auto" w:before="51"/>
        <w:ind w:left="325" w:right="62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8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8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8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4"/>
      <w:bookmarkEnd w:id="6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799" w:val="left" w:leader="none"/>
        </w:tabs>
        <w:spacing w:line="115" w:lineRule="exact" w:before="84"/>
        <w:ind w:left="10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45454"/>
          <w:spacing w:val="-10"/>
          <w:w w:val="195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95"/>
          <w:sz w:val="12"/>
          <w:szCs w:val="12"/>
        </w:rPr>
        <w:t>'""</w:t>
      </w:r>
      <w:r>
        <w:rPr>
          <w:rFonts w:ascii="Arial" w:hAnsi="Arial" w:cs="Arial" w:eastAsia="Arial"/>
          <w:b w:val="0"/>
          <w:bCs w:val="0"/>
          <w:color w:val="6D6D6D"/>
          <w:spacing w:val="5"/>
          <w:w w:val="1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38383"/>
          <w:spacing w:val="-83"/>
          <w:w w:val="13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30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3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38383"/>
          <w:spacing w:val="0"/>
          <w:w w:val="130"/>
          <w:sz w:val="12"/>
          <w:szCs w:val="12"/>
        </w:rPr>
        <w:t>1$-'0II!'</w:t>
      </w:r>
      <w:r>
        <w:rPr>
          <w:rFonts w:ascii="Arial" w:hAnsi="Arial" w:cs="Arial" w:eastAsia="Arial"/>
          <w:b w:val="0"/>
          <w:bCs w:val="0"/>
          <w:color w:val="838383"/>
          <w:spacing w:val="17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30"/>
          <w:sz w:val="12"/>
          <w:szCs w:val="12"/>
        </w:rPr>
        <w:t>II.Il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/>
        <w:ind w:left="11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260"/>
          <w:sz w:val="14"/>
          <w:szCs w:val="14"/>
        </w:rPr>
        <w:t>-,9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75"/>
          <w:w w:val="2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0"/>
          <w:w w:val="105"/>
          <w:sz w:val="14"/>
          <w:szCs w:val="14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0"/>
          <w:w w:val="10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-2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8"/>
          <w:w w:val="1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24"/>
          <w:w w:val="1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3"/>
          <w:szCs w:val="13"/>
        </w:rPr>
        <w:t>et'CI;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55"/>
          <w:sz w:val="15"/>
          <w:szCs w:val="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2"/>
          <w:w w:val="155"/>
          <w:sz w:val="15"/>
          <w:szCs w:val="15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5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19"/>
          <w:w w:val="15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55"/>
          <w:sz w:val="14"/>
          <w:szCs w:val="14"/>
        </w:rPr>
        <w:t>a;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6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55"/>
          <w:sz w:val="14"/>
          <w:szCs w:val="14"/>
        </w:rPr>
        <w:t>l'll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32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05"/>
          <w:sz w:val="14"/>
          <w:szCs w:val="14"/>
        </w:rPr>
        <w:t>:-Odo.\!.IU&lt;IWt'IO\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98pt;margin-top:36pt;width:214pt;height:116pt;mso-position-horizontal-relative:page;mso-position-vertical-relative:paragraph;z-index:-8126" type="#_x0000_t75">
            <v:imagedata r:id="rId15" o:title=""/>
          </v:shape>
        </w:pict>
      </w:r>
      <w:r>
        <w:rPr/>
        <w:pict>
          <v:shape style="width:137.655pt;height:9.975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09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9E9E9E"/>
          <w:spacing w:val="0"/>
          <w:w w:val="115"/>
          <w:sz w:val="16"/>
          <w:szCs w:val="16"/>
        </w:rPr>
        <w:t>/1</w:t>
      </w:r>
      <w:r>
        <w:rPr>
          <w:rFonts w:ascii="Arial" w:hAnsi="Arial" w:cs="Arial" w:eastAsia="Arial"/>
          <w:b w:val="0"/>
          <w:bCs w:val="0"/>
          <w:color w:val="9E9E9E"/>
          <w:spacing w:val="-6"/>
          <w:w w:val="115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545454"/>
          <w:spacing w:val="-19"/>
          <w:w w:val="115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color w:val="838383"/>
          <w:spacing w:val="0"/>
          <w:w w:val="115"/>
          <w:sz w:val="16"/>
          <w:szCs w:val="16"/>
        </w:rPr>
        <w:t>tW&lt;II.</w:t>
      </w:r>
      <w:r>
        <w:rPr>
          <w:rFonts w:ascii="Arial" w:hAnsi="Arial" w:cs="Arial" w:eastAsia="Arial"/>
          <w:b w:val="0"/>
          <w:bCs w:val="0"/>
          <w:color w:val="838383"/>
          <w:spacing w:val="-43"/>
          <w:w w:val="11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9E9E9E"/>
          <w:spacing w:val="-127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15"/>
          <w:sz w:val="16"/>
          <w:szCs w:val="16"/>
        </w:rPr>
        <w:t>,.</w:t>
      </w:r>
      <w:r>
        <w:rPr>
          <w:rFonts w:ascii="Arial" w:hAnsi="Arial" w:cs="Arial" w:eastAsia="Arial"/>
          <w:b w:val="0"/>
          <w:bCs w:val="0"/>
          <w:color w:val="6D6D6D"/>
          <w:spacing w:val="-3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D6D6D"/>
          <w:spacing w:val="0"/>
          <w:w w:val="115"/>
          <w:sz w:val="16"/>
          <w:szCs w:val="16"/>
        </w:rPr>
        <w:t>..</w:t>
      </w:r>
      <w:r>
        <w:rPr>
          <w:rFonts w:ascii="Arial" w:hAnsi="Arial" w:cs="Arial" w:eastAsia="Arial"/>
          <w:b w:val="0"/>
          <w:bCs w:val="0"/>
          <w:color w:val="6D6D6D"/>
          <w:spacing w:val="-3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5"/>
        <w:ind w:left="1021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B8B8B8"/>
          <w:spacing w:val="-1563"/>
          <w:w w:val="5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8B8B8"/>
          <w:spacing w:val="-161"/>
          <w:w w:val="5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0"/>
          <w:w w:val="57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-162"/>
          <w:w w:val="57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33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06"/>
          <w:w w:val="3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59"/>
          <w:w w:val="1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-22"/>
          <w:w w:val="17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75"/>
          <w:sz w:val="14"/>
          <w:szCs w:val="14"/>
        </w:rPr>
        <w:t>1(0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61pt;margin-top:-440.651123pt;width:306pt;height:412pt;mso-position-horizontal-relative:page;mso-position-vertical-relative:paragraph;z-index:-8127" coordorigin="1220,-8813" coordsize="6120,8240">
            <v:shape style="position:absolute;left:1440;top:-8763;width:4560;height:4000" type="#_x0000_t75">
              <v:imagedata r:id="rId17" o:title=""/>
            </v:shape>
            <v:group style="position:absolute;left:1300;top:-8803;width:6020;height:2" coordorigin="1300,-8803" coordsize="6020,2">
              <v:shape style="position:absolute;left:1300;top:-8803;width:6020;height:2" coordorigin="1300,-8803" coordsize="6020,0" path="m1300,-8803l7320,-8803e" filled="f" stroked="t" strokeweight="1pt" strokecolor="#909090">
                <v:path arrowok="t"/>
              </v:shape>
            </v:group>
            <v:group style="position:absolute;left:1290;top:-8363;width:2;height:4080" coordorigin="1290,-8363" coordsize="2,4080">
              <v:shape style="position:absolute;left:1290;top:-8363;width:2;height:4080" coordorigin="1290,-8363" coordsize="0,4080" path="m1290,-4283l1290,-8363e" filled="f" stroked="t" strokeweight="1pt" strokecolor="#A8A8A8">
                <v:path arrowok="t"/>
              </v:shape>
            </v:group>
            <v:group style="position:absolute;left:1240;top:-4223;width:6080;height:2" coordorigin="1240,-4223" coordsize="6080,2">
              <v:shape style="position:absolute;left:1240;top:-4223;width:6080;height:2" coordorigin="1240,-4223" coordsize="6080,0" path="m1240,-4223l7320,-4223e" filled="f" stroked="t" strokeweight="2pt" strokecolor="#000000">
                <v:path arrowok="t"/>
              </v:shape>
            </v:group>
            <v:group style="position:absolute;left:1270;top:-4143;width:2;height:3540" coordorigin="1270,-4143" coordsize="2,3540">
              <v:shape style="position:absolute;left:1270;top:-4143;width:2;height:3540" coordorigin="1270,-4143" coordsize="0,3540" path="m1270,-603l1270,-4143e" filled="f" stroked="t" strokeweight="1pt" strokecolor="#A0A0A0">
                <v:path arrowok="t"/>
              </v:shape>
            </v:group>
            <v:group style="position:absolute;left:1260;top:-613;width:5380;height:2" coordorigin="1260,-613" coordsize="5380,2">
              <v:shape style="position:absolute;left:1260;top:-613;width:5380;height:2" coordorigin="1260,-613" coordsize="5380,0" path="m1260,-613l6640,-613e" filled="f" stroked="t" strokeweight="1pt" strokecolor="#A0A0A0">
                <v:path arrowok="t"/>
              </v:shape>
            </v:group>
            <v:group style="position:absolute;left:7310;top:-8803;width:2;height:4120" coordorigin="7310,-8803" coordsize="2,4120">
              <v:shape style="position:absolute;left:7310;top:-8803;width:2;height:4120" coordorigin="7310,-8803" coordsize="0,4120" path="m7310,-4683l7310,-8803e" filled="f" stroked="t" strokeweight="1pt" strokecolor="#B3B3B3">
                <v:path arrowok="t"/>
              </v:shape>
            </v:group>
            <v:group style="position:absolute;left:7290;top:-3283;width:2;height:2700" coordorigin="7290,-3283" coordsize="2,2700">
              <v:shape style="position:absolute;left:7290;top:-3283;width:2;height:2700" coordorigin="7290,-3283" coordsize="0,2700" path="m7290,-583l7290,-3283e" filled="f" stroked="t" strokeweight="1pt" strokecolor="#B8B8B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593C8"/>
          <w:spacing w:val="0"/>
          <w:w w:val="105"/>
          <w:sz w:val="21"/>
          <w:szCs w:val="21"/>
        </w:rPr>
        <w:t>2621</w:t>
      </w:r>
      <w:r>
        <w:rPr>
          <w:rFonts w:ascii="Arial" w:hAnsi="Arial" w:cs="Arial" w:eastAsia="Arial"/>
          <w:b w:val="0"/>
          <w:bCs w:val="0"/>
          <w:color w:val="1593C8"/>
          <w:spacing w:val="-3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593C8"/>
          <w:spacing w:val="0"/>
          <w:w w:val="105"/>
          <w:sz w:val="21"/>
          <w:szCs w:val="21"/>
        </w:rPr>
        <w:t>Oevonport</w:t>
      </w:r>
      <w:r>
        <w:rPr>
          <w:rFonts w:ascii="Arial" w:hAnsi="Arial" w:cs="Arial" w:eastAsia="Arial"/>
          <w:b w:val="0"/>
          <w:bCs w:val="0"/>
          <w:color w:val="1593C8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593C8"/>
          <w:spacing w:val="0"/>
          <w:w w:val="105"/>
          <w:sz w:val="21"/>
          <w:szCs w:val="21"/>
        </w:rPr>
        <w:t>Tefe€:0f'1"fTU'lica1ions</w:t>
      </w:r>
      <w:r>
        <w:rPr>
          <w:rFonts w:ascii="Arial" w:hAnsi="Arial" w:cs="Arial" w:eastAsia="Arial"/>
          <w:b w:val="0"/>
          <w:bCs w:val="0"/>
          <w:color w:val="1593C8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593C8"/>
          <w:spacing w:val="0"/>
          <w:w w:val="105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13"/>
          <w:footerReference w:type="default" r:id="rId14"/>
          <w:pgSz w:w="11900" w:h="16840"/>
          <w:pgMar w:header="786" w:footer="0" w:top="1040" w:bottom="280" w:left="820" w:right="1680"/>
        </w:sectPr>
      </w:pPr>
    </w:p>
    <w:p>
      <w:pPr>
        <w:spacing w:line="396" w:lineRule="auto" w:before="74"/>
        <w:ind w:left="180" w:right="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Designation</w:t>
      </w:r>
      <w:r>
        <w:rPr>
          <w:rFonts w:ascii="Arial" w:hAnsi="Arial" w:cs="Arial" w:eastAsia="Arial"/>
          <w:b w:val="0"/>
          <w:bCs w:val="0"/>
          <w:spacing w:val="13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Number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Requiring</w:t>
      </w:r>
      <w:r>
        <w:rPr>
          <w:rFonts w:ascii="Arial" w:hAnsi="Arial" w:cs="Arial" w:eastAsia="Arial"/>
          <w:b w:val="0"/>
          <w:bCs w:val="0"/>
          <w:spacing w:val="2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Authority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ind w:left="1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  <w:sz w:val="22"/>
          <w:szCs w:val="22"/>
        </w:rPr>
        <w:t>Location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96" w:lineRule="auto"/>
        <w:ind w:left="1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Rollover</w:t>
      </w:r>
      <w:r>
        <w:rPr>
          <w:rFonts w:ascii="Arial" w:hAnsi="Arial" w:cs="Arial" w:eastAsia="Arial"/>
          <w:b w:val="0"/>
          <w:bCs w:val="0"/>
          <w:spacing w:val="-1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Designation</w:t>
      </w:r>
      <w:r>
        <w:rPr>
          <w:rFonts w:ascii="Arial" w:hAnsi="Arial" w:cs="Arial" w:eastAsia="Arial"/>
          <w:b w:val="0"/>
          <w:bCs w:val="0"/>
          <w:spacing w:val="0"/>
          <w:w w:val="9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Legacy</w:t>
      </w:r>
      <w:r>
        <w:rPr>
          <w:rFonts w:ascii="Arial" w:hAnsi="Arial" w:cs="Arial" w:eastAsia="Arial"/>
          <w:b w:val="0"/>
          <w:bCs w:val="0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Reference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2"/>
          <w:szCs w:val="22"/>
        </w:rPr>
        <w:t>Lapse</w:t>
      </w:r>
      <w:r>
        <w:rPr>
          <w:rFonts w:ascii="Times New Roman" w:hAnsi="Times New Roman" w:cs="Times New Roman" w:eastAsia="Times New Roman"/>
          <w:b w:val="0"/>
          <w:bCs w:val="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before="75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  <w:sz w:val="20"/>
          <w:szCs w:val="20"/>
        </w:rPr>
        <w:t>2621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2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Chorus</w:t>
      </w:r>
      <w:r>
        <w:rPr>
          <w:rFonts w:ascii="Arial" w:hAnsi="Arial" w:cs="Arial" w:eastAsia="Arial"/>
          <w:b w:val="0"/>
          <w:bCs w:val="0"/>
          <w:spacing w:val="-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New</w:t>
      </w:r>
      <w:r>
        <w:rPr>
          <w:rFonts w:ascii="Arial" w:hAnsi="Arial" w:cs="Arial" w:eastAsia="Arial"/>
          <w:b w:val="0"/>
          <w:bCs w:val="0"/>
          <w:spacing w:val="-3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Zealand</w:t>
      </w:r>
      <w:r>
        <w:rPr>
          <w:rFonts w:ascii="Arial" w:hAnsi="Arial" w:cs="Arial" w:eastAsia="Arial"/>
          <w:b w:val="0"/>
          <w:bCs w:val="0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Ud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439" w:lineRule="auto"/>
        <w:ind w:left="180" w:right="353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5"/>
        </w:rPr>
        <w:t>2</w:t>
      </w:r>
      <w:r>
        <w:rPr>
          <w:rFonts w:ascii="Arial" w:hAnsi="Arial" w:cs="Arial" w:eastAsia="Arial"/>
          <w:b w:val="0"/>
          <w:bCs w:val="0"/>
          <w:spacing w:val="-34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Mozeley</w:t>
      </w:r>
      <w:r>
        <w:rPr>
          <w:rFonts w:ascii="Arial" w:hAnsi="Arial" w:cs="Arial" w:eastAsia="Arial"/>
          <w:b w:val="0"/>
          <w:bCs w:val="0"/>
          <w:spacing w:val="-16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Alenue,</w:t>
      </w:r>
      <w:r>
        <w:rPr>
          <w:rFonts w:ascii="Arial" w:hAnsi="Arial" w:cs="Arial" w:eastAsia="Arial"/>
          <w:b w:val="0"/>
          <w:bCs w:val="0"/>
          <w:spacing w:val="-2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Devonport</w:t>
      </w:r>
      <w:r>
        <w:rPr>
          <w:rFonts w:ascii="Arial" w:hAnsi="Arial" w:cs="Arial" w:eastAsia="Arial"/>
          <w:b w:val="0"/>
          <w:bCs w:val="0"/>
          <w:spacing w:val="0"/>
          <w:w w:val="10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</w:rPr>
        <w:t>Yes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pStyle w:val="BodyText"/>
        <w:spacing w:line="184" w:lineRule="exact"/>
        <w:ind w:left="200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spacing w:val="0"/>
          <w:w w:val="105"/>
        </w:rPr>
        <w:t>Designation</w:t>
      </w:r>
      <w:r>
        <w:rPr>
          <w:rFonts w:ascii="Arial" w:hAnsi="Arial" w:cs="Arial" w:eastAsia="Arial"/>
          <w:b w:val="0"/>
          <w:bCs w:val="0"/>
          <w:spacing w:val="-31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95</w:t>
      </w:r>
      <w:r>
        <w:rPr>
          <w:rFonts w:ascii="Arial" w:hAnsi="Arial" w:cs="Arial" w:eastAsia="Arial"/>
          <w:b w:val="0"/>
          <w:bCs w:val="0"/>
          <w:spacing w:val="14"/>
          <w:w w:val="105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Auckland</w:t>
      </w:r>
      <w:r>
        <w:rPr>
          <w:rFonts w:ascii="Arial" w:hAnsi="Arial" w:cs="Arial" w:eastAsia="Arial"/>
          <w:b w:val="0"/>
          <w:bCs w:val="0"/>
          <w:spacing w:val="-2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Council</w:t>
      </w:r>
      <w:r>
        <w:rPr>
          <w:rFonts w:ascii="Arial" w:hAnsi="Arial" w:cs="Arial" w:eastAsia="Arial"/>
          <w:b w:val="0"/>
          <w:bCs w:val="0"/>
          <w:spacing w:val="-11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District</w:t>
      </w:r>
      <w:r>
        <w:rPr>
          <w:rFonts w:ascii="Arial" w:hAnsi="Arial" w:cs="Arial" w:eastAsia="Arial"/>
          <w:b w:val="0"/>
          <w:bCs w:val="0"/>
          <w:spacing w:val="-4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Plan</w:t>
      </w:r>
      <w:r>
        <w:rPr>
          <w:rFonts w:ascii="Arial" w:hAnsi="Arial" w:cs="Arial" w:eastAsia="Arial"/>
          <w:b w:val="0"/>
          <w:bCs w:val="0"/>
          <w:spacing w:val="-40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(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North</w:t>
      </w:r>
      <w:r>
        <w:rPr>
          <w:rFonts w:ascii="Arial" w:hAnsi="Arial" w:cs="Arial" w:eastAsia="Arial"/>
          <w:b w:val="0"/>
          <w:bCs w:val="0"/>
          <w:spacing w:val="-14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Shore</w:t>
      </w:r>
      <w:r>
        <w:rPr>
          <w:rFonts w:ascii="Arial" w:hAnsi="Arial" w:cs="Arial" w:eastAsia="Arial"/>
          <w:b w:val="0"/>
          <w:bCs w:val="0"/>
          <w:spacing w:val="-7"/>
          <w:w w:val="10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Section</w:t>
      </w:r>
      <w:r>
        <w:rPr>
          <w:rFonts w:ascii="Arial" w:hAnsi="Arial" w:cs="Arial" w:eastAsia="Arial"/>
          <w:b w:val="0"/>
          <w:bCs w:val="0"/>
          <w:spacing w:val="0"/>
          <w:w w:val="105"/>
        </w:rPr>
        <w:t>)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before="52"/>
        <w:ind w:left="18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  <w:t>20J2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Given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9"/>
          <w:szCs w:val="19"/>
        </w:rPr>
        <w:t>effect</w:t>
      </w:r>
      <w:r>
        <w:rPr>
          <w:rFonts w:ascii="Arial" w:hAnsi="Arial" w:cs="Arial" w:eastAsia="Arial"/>
          <w:b w:val="0"/>
          <w:bCs w:val="0"/>
          <w:spacing w:val="-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-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i.e.</w:t>
      </w:r>
      <w:r>
        <w:rPr>
          <w:rFonts w:ascii="Times New Roman" w:hAnsi="Times New Roman" w:cs="Times New Roman" w:eastAsia="Times New Roman"/>
          <w:b w:val="0"/>
          <w:bCs w:val="0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lapse</w:t>
      </w:r>
      <w:r>
        <w:rPr>
          <w:rFonts w:ascii="Times New Roman" w:hAnsi="Times New Roman" w:cs="Times New Roman" w:eastAsia="Times New Roman"/>
          <w:b w:val="0"/>
          <w:bCs w:val="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00" w:h="16840"/>
          <w:pgMar w:top="1040" w:bottom="540" w:left="820" w:right="1680"/>
          <w:cols w:num="2" w:equalWidth="0">
            <w:col w:w="1944" w:space="1156"/>
            <w:col w:w="630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29pt;margin-top:564pt;width:.1pt;height:52pt;mso-position-horizontal-relative:page;mso-position-vertical-relative:page;z-index:-8125" coordorigin="10580,11280" coordsize="2,1040">
            <v:shape style="position:absolute;left:10580;top:11280;width:2;height:1040" coordorigin="10580,11280" coordsize="0,1040" path="m10580,12320l10580,11280e" filled="f" stroked="t" strokeweight="1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65"/>
      <w:bookmarkEnd w:id="65"/>
      <w:r>
        <w:rPr/>
      </w:r>
      <w:r>
        <w:rPr>
          <w:rFonts w:ascii="Arial" w:hAnsi="Arial" w:cs="Arial" w:eastAsia="Arial"/>
          <w:b w:val="0"/>
          <w:bCs w:val="0"/>
          <w:color w:val="1593C8"/>
          <w:spacing w:val="0"/>
          <w:w w:val="95"/>
          <w:sz w:val="24"/>
          <w:szCs w:val="24"/>
        </w:rPr>
        <w:t>P&lt;HilOse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Telecommunication</w:t>
      </w:r>
      <w:r>
        <w:rPr>
          <w:rFonts w:ascii="Arial" w:hAnsi="Arial" w:cs="Arial" w:eastAsia="Arial"/>
          <w:b w:val="0"/>
          <w:bCs w:val="0"/>
          <w:spacing w:val="4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ad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ocom</w:t>
      </w:r>
      <w:r>
        <w:rPr>
          <w:rFonts w:ascii="Arial" w:hAnsi="Arial" w:cs="Arial" w:eastAsia="Arial"/>
          <w:b w:val="0"/>
          <w:bCs w:val="0"/>
          <w:spacing w:val="17"/>
          <w:w w:val="9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spacing w:val="-2"/>
          <w:w w:val="9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cation</w:t>
      </w:r>
      <w:r>
        <w:rPr>
          <w:rFonts w:ascii="Arial" w:hAnsi="Arial" w:cs="Arial" w:eastAsia="Arial"/>
          <w:b w:val="0"/>
          <w:bCs w:val="0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and</w:t>
      </w:r>
      <w:r>
        <w:rPr>
          <w:rFonts w:ascii="Arial" w:hAnsi="Arial" w:cs="Arial" w:eastAsia="Arial"/>
          <w:b w:val="0"/>
          <w:bCs w:val="0"/>
          <w:spacing w:val="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ancillary</w:t>
      </w:r>
      <w:r>
        <w:rPr>
          <w:rFonts w:ascii="Arial" w:hAnsi="Arial" w:cs="Arial" w:eastAsia="Arial"/>
          <w:b w:val="0"/>
          <w:bCs w:val="0"/>
          <w:spacing w:val="3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20"/>
          <w:szCs w:val="20"/>
        </w:rPr>
        <w:t>purposes.</w:t>
      </w:r>
      <w:r>
        <w:rPr>
          <w:rFonts w:ascii="Arial" w:hAnsi="Arial" w:cs="Arial" w:eastAsia="Arial"/>
          <w:b w:val="0"/>
          <w:bCs w:val="0"/>
          <w:spacing w:val="0"/>
          <w:w w:val="100"/>
          <w:sz w:val="20"/>
          <w:szCs w:val="2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Conditions" w:id="66"/>
      <w:bookmarkEnd w:id="66"/>
      <w:r>
        <w:rPr/>
      </w:r>
      <w:r>
        <w:rPr>
          <w:rFonts w:ascii="Arial" w:hAnsi="Arial" w:cs="Arial" w:eastAsia="Arial"/>
          <w:b w:val="0"/>
          <w:bCs w:val="0"/>
          <w:color w:val="1593C8"/>
          <w:spacing w:val="0"/>
          <w:w w:val="120"/>
          <w:sz w:val="24"/>
          <w:szCs w:val="24"/>
        </w:rPr>
        <w:t>Cond</w:t>
      </w:r>
      <w:r>
        <w:rPr>
          <w:rFonts w:ascii="Arial" w:hAnsi="Arial" w:cs="Arial" w:eastAsia="Arial"/>
          <w:b w:val="0"/>
          <w:bCs w:val="0"/>
          <w:color w:val="1593C8"/>
          <w:spacing w:val="-12"/>
          <w:w w:val="12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593C8"/>
          <w:spacing w:val="0"/>
          <w:w w:val="120"/>
          <w:sz w:val="24"/>
          <w:szCs w:val="24"/>
        </w:rPr>
        <w:t>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1900" w:h="16840"/>
          <w:pgMar w:top="1040" w:bottom="540" w:left="820" w:right="16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4" w:val="left" w:leader="none"/>
        </w:tabs>
        <w:spacing w:line="296" w:lineRule="auto"/>
        <w:ind w:left="325" w:right="223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59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headerReference w:type="default" r:id="rId18"/>
          <w:footerReference w:type="default" r:id="rId19"/>
          <w:pgSz w:w="11900" w:h="16840"/>
          <w:pgMar w:header="803" w:footer="345" w:top="1040" w:bottom="540" w:left="620" w:right="1180"/>
          <w:pgNumType w:start="36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9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67"/>
      <w:bookmarkEnd w:id="6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Quinn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Roa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Quinn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139342)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Waiatarua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3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 w:line="296" w:lineRule="auto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spacing w:before="79"/>
        <w:ind w:left="385" w:right="0"/>
        <w:jc w:val="left"/>
      </w:pP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effec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(i.e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date)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46.824989pt;margin-top:-41.66914pt;width:484.600023pt;height:20.350pt;mso-position-horizontal-relative:page;mso-position-vertical-relative:paragraph;z-index:-8124" coordorigin="936,-833" coordsize="9692,407">
            <v:group style="position:absolute;left:945;top:-817;width:9675;height:2" coordorigin="945,-817" coordsize="9675,2">
              <v:shape style="position:absolute;left:945;top:-817;width:9675;height:2" coordorigin="945,-817" coordsize="9675,0" path="m945,-817l10620,-817e" filled="f" stroked="t" strokeweight=".850023pt" strokecolor="#D8D8D8">
                <v:path arrowok="t"/>
              </v:shape>
            </v:group>
            <v:group style="position:absolute;left:945;top:-442;width:9675;height:2" coordorigin="945,-442" coordsize="9675,2">
              <v:shape style="position:absolute;left:945;top:-442;width:9675;height:2" coordorigin="945,-442" coordsize="9675,0" path="m945,-442l10620,-442e" filled="f" stroked="t" strokeweight=".85pt" strokecolor="#D8D8D8">
                <v:path arrowok="t"/>
              </v:shape>
            </v:group>
            <v:group style="position:absolute;left:953;top:-825;width:2;height:390" coordorigin="953,-825" coordsize="2,390">
              <v:shape style="position:absolute;left:953;top:-825;width:2;height:390" coordorigin="953,-825" coordsize="0,390" path="m953,-825l953,-435e" filled="f" stroked="t" strokeweight=".85pt" strokecolor="#D8D8D8">
                <v:path arrowok="t"/>
              </v:shape>
            </v:group>
            <v:group style="position:absolute;left:4058;top:-825;width:2;height:390" coordorigin="4058,-825" coordsize="2,390">
              <v:shape style="position:absolute;left:4058;top:-825;width:2;height:390" coordorigin="4058,-825" coordsize="0,390" path="m4058,-825l4058,-435e" filled="f" stroked="t" strokeweight=".85pt" strokecolor="#D8D8D8">
                <v:path arrowok="t"/>
              </v:shape>
            </v:group>
            <v:group style="position:absolute;left:10613;top:-825;width:2;height:390" coordorigin="10613,-825" coordsize="2,390">
              <v:shape style="position:absolute;left:10613;top:-825;width:2;height:390" coordorigin="10613,-825" coordsize="0,390" path="m10613,-825l10613,-435e" filled="f" stroked="t" strokeweight=".85pt" strokecolor="#D8D8D8">
                <v:path arrowok="t"/>
              </v:shape>
            </v:group>
            <w10:wrap type="none"/>
          </v:group>
        </w:pict>
      </w:r>
      <w:bookmarkStart w:name="Purpose" w:id="68"/>
      <w:bookmarkEnd w:id="68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69"/>
      <w:bookmarkEnd w:id="6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40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0"/>
        </w:numPr>
        <w:tabs>
          <w:tab w:pos="595" w:val="left" w:leader="none"/>
        </w:tabs>
        <w:spacing w:line="296" w:lineRule="auto" w:before="51"/>
        <w:ind w:left="325" w:right="44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0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39" w:val="left" w:leader="none"/>
        </w:tabs>
        <w:spacing w:line="296" w:lineRule="auto" w:before="51"/>
        <w:ind w:left="325" w:right="19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0"/>
        </w:numPr>
        <w:tabs>
          <w:tab w:pos="542" w:val="left" w:leader="none"/>
        </w:tabs>
        <w:spacing w:line="296" w:lineRule="auto" w:before="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0"/>
        </w:numPr>
        <w:tabs>
          <w:tab w:pos="540" w:val="left" w:leader="none"/>
        </w:tabs>
        <w:spacing w:line="296" w:lineRule="auto"/>
        <w:ind w:left="325" w:right="14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0"/>
        </w:numPr>
        <w:tabs>
          <w:tab w:pos="542" w:val="left" w:leader="none"/>
        </w:tabs>
        <w:spacing w:line="296" w:lineRule="auto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0"/>
        </w:numPr>
        <w:tabs>
          <w:tab w:pos="542" w:val="left" w:leader="none"/>
        </w:tabs>
        <w:spacing w:line="296" w:lineRule="auto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42" w:val="left" w:leader="none"/>
        </w:tabs>
        <w:spacing w:line="296" w:lineRule="auto" w:before="51"/>
        <w:ind w:left="325" w:right="68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Vegetatio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7"/>
          <w:w w:val="100"/>
        </w:rPr>
        <w:t> </w:t>
      </w:r>
      <w:r>
        <w:rPr>
          <w:spacing w:val="3"/>
          <w:w w:val="100"/>
        </w:rPr>
        <w:t>Removal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0"/>
        </w:numPr>
        <w:tabs>
          <w:tab w:pos="541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removal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pruning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indigenous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vegetation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maintain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operate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0"/>
      <w:bookmarkEnd w:id="7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3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262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Gle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Ede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0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Claybur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71"/>
      <w:bookmarkEnd w:id="7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2"/>
      <w:bookmarkEnd w:id="7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1"/>
        </w:numPr>
        <w:tabs>
          <w:tab w:pos="542" w:val="left" w:leader="none"/>
        </w:tabs>
        <w:spacing w:before="79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1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1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1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3"/>
      <w:bookmarkEnd w:id="7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21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Hui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1198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Huia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74"/>
      <w:bookmarkEnd w:id="7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5"/>
      <w:bookmarkEnd w:id="7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22"/>
          <w:pgSz w:w="11900" w:h="16840"/>
          <w:pgMar w:footer="345" w:header="803" w:top="1040" w:bottom="540" w:left="620" w:right="1180"/>
          <w:pgNumType w:start="4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2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650" w:val="left" w:leader="none"/>
        </w:tabs>
        <w:ind w:left="650" w:right="0" w:hanging="326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90"/>
        <w:jc w:val="left"/>
      </w:pP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2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2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6"/>
      <w:bookmarkEnd w:id="7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6.825001pt;margin-top:19.173878pt;width:484.6pt;height:19.599998pt;mso-position-horizontal-relative:page;mso-position-vertical-relative:paragraph;z-index:-8123" coordorigin="937,383" coordsize="9692,392">
            <v:group style="position:absolute;left:945;top:399;width:9675;height:2" coordorigin="945,399" coordsize="9675,2">
              <v:shape style="position:absolute;left:945;top:399;width:9675;height:2" coordorigin="945,399" coordsize="9675,0" path="m945,399l10620,399e" filled="f" stroked="t" strokeweight=".85pt" strokecolor="#D8D8D8">
                <v:path arrowok="t"/>
              </v:shape>
            </v:group>
            <v:group style="position:absolute;left:953;top:392;width:2;height:375" coordorigin="953,392" coordsize="2,375">
              <v:shape style="position:absolute;left:953;top:392;width:2;height:375" coordorigin="953,392" coordsize="0,375" path="m953,392l953,767e" filled="f" stroked="t" strokeweight=".85pt" strokecolor="#D8D8D8">
                <v:path arrowok="t"/>
              </v:shape>
            </v:group>
            <v:group style="position:absolute;left:4058;top:392;width:2;height:375" coordorigin="4058,392" coordsize="2,375">
              <v:shape style="position:absolute;left:4058;top:392;width:2;height:375" coordorigin="4058,392" coordsize="0,375" path="m4058,392l4058,767e" filled="f" stroked="t" strokeweight=".85pt" strokecolor="#D8D8D8">
                <v:path arrowok="t"/>
              </v:shape>
            </v:group>
            <v:group style="position:absolute;left:10612;top:392;width:2;height:375" coordorigin="10612,392" coordsize="2,375">
              <v:shape style="position:absolute;left:10612;top:392;width:2;height:375" coordorigin="10612,392" coordsize="0,375" path="m10612,392l10612,767e" filled="f" stroked="t" strokeweight=".85pt" strokecolor="#D8D8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Masse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ind w:left="385" w:right="0"/>
        <w:jc w:val="left"/>
      </w:pPr>
      <w:r>
        <w:rPr>
          <w:b w:val="0"/>
          <w:bCs w:val="0"/>
          <w:spacing w:val="-2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5"/>
          <w:w w:val="100"/>
        </w:rPr>
        <w:t>2625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142­144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Don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Buck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Massey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77"/>
      <w:bookmarkEnd w:id="77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78"/>
      <w:bookmarkEnd w:id="7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3"/>
        </w:numPr>
        <w:tabs>
          <w:tab w:pos="539" w:val="left" w:leader="none"/>
        </w:tabs>
        <w:spacing w:line="296" w:lineRule="auto" w:before="79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3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3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3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79"/>
      <w:bookmarkEnd w:id="7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Ne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w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Lyn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312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Lynn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80"/>
      <w:bookmarkEnd w:id="8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1"/>
      <w:bookmarkEnd w:id="8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706" w:val="left" w:leader="none"/>
        </w:tabs>
        <w:spacing w:line="296" w:lineRule="auto" w:before="51"/>
        <w:ind w:left="325" w:right="59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2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4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4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2"/>
      <w:bookmarkEnd w:id="8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262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Atat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Atat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Atatu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83"/>
      <w:bookmarkEnd w:id="8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4"/>
      <w:bookmarkEnd w:id="8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5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5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5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5"/>
      <w:bookmarkEnd w:id="8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8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Titirang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2628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intersectio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Titirangi)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86"/>
      <w:bookmarkEnd w:id="8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87"/>
      <w:bookmarkEnd w:id="8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26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6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650" w:val="left" w:leader="none"/>
        </w:tabs>
        <w:ind w:left="650" w:right="0" w:hanging="326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28"/>
          <w:pgSz w:w="11900" w:h="16840"/>
          <w:pgMar w:footer="345" w:header="803" w:top="1040" w:bottom="540" w:left="620" w:right="1180"/>
          <w:pgNumType w:start="5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90"/>
        <w:jc w:val="left"/>
      </w:pP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6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6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88"/>
      <w:bookmarkEnd w:id="8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6.825001pt;margin-top:21.423878pt;width:484.6pt;height:19.599998pt;mso-position-horizontal-relative:page;mso-position-vertical-relative:paragraph;z-index:-8122" coordorigin="937,428" coordsize="9692,392">
            <v:group style="position:absolute;left:945;top:444;width:9675;height:2" coordorigin="945,444" coordsize="9675,2">
              <v:shape style="position:absolute;left:945;top:444;width:9675;height:2" coordorigin="945,444" coordsize="9675,0" path="m945,444l10620,444e" filled="f" stroked="t" strokeweight=".85pt" strokecolor="#D8D8D8">
                <v:path arrowok="t"/>
              </v:shape>
            </v:group>
            <v:group style="position:absolute;left:953;top:437;width:2;height:375" coordorigin="953,437" coordsize="2,375">
              <v:shape style="position:absolute;left:953;top:437;width:2;height:375" coordorigin="953,437" coordsize="0,375" path="m953,437l953,812e" filled="f" stroked="t" strokeweight=".85pt" strokecolor="#D8D8D8">
                <v:path arrowok="t"/>
              </v:shape>
            </v:group>
            <v:group style="position:absolute;left:4058;top:437;width:2;height:375" coordorigin="4058,437" coordsize="2,375">
              <v:shape style="position:absolute;left:4058;top:437;width:2;height:375" coordorigin="4058,437" coordsize="0,375" path="m4058,437l4058,812e" filled="f" stroked="t" strokeweight=".85pt" strokecolor="#D8D8D8">
                <v:path arrowok="t"/>
              </v:shape>
            </v:group>
            <v:group style="position:absolute;left:10612;top:437;width:2;height:375" coordorigin="10612,437" coordsize="2,375">
              <v:shape style="position:absolute;left:10612;top:437;width:2;height:375" coordorigin="10612,437" coordsize="0,375" path="m10612,437l10612,812e" filled="f" stroked="t" strokeweight=".85pt" strokecolor="#D8D8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262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9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Waiataru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3489" w:val="left" w:leader="none"/>
        </w:tabs>
        <w:ind w:left="385" w:right="0"/>
        <w:jc w:val="left"/>
      </w:pPr>
      <w:r>
        <w:rPr>
          <w:b w:val="0"/>
          <w:bCs w:val="0"/>
          <w:spacing w:val="-2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5"/>
          <w:w w:val="100"/>
        </w:rPr>
        <w:t>2629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462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Sceni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Drive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Waiatarua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4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89"/>
      <w:bookmarkEnd w:id="8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0"/>
      <w:bookmarkEnd w:id="9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7"/>
        </w:numPr>
        <w:tabs>
          <w:tab w:pos="539" w:val="left" w:leader="none"/>
        </w:tabs>
        <w:spacing w:line="296" w:lineRule="auto" w:before="79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50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7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7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1"/>
      <w:bookmarkEnd w:id="9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Waitaker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McEntee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Waitakere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7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PH10,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92"/>
      <w:bookmarkEnd w:id="9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3"/>
      <w:bookmarkEnd w:id="9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544" w:val="left" w:leader="none"/>
        </w:tabs>
        <w:spacing w:line="296" w:lineRule="auto"/>
        <w:ind w:left="325" w:right="3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boundaries.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diameter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541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[included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Attachment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Notice]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541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Chorus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Telecom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8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650" w:val="left" w:leader="none"/>
        </w:tabs>
        <w:ind w:left="650" w:right="0" w:hanging="326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90"/>
        <w:jc w:val="left"/>
      </w:pP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8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8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4"/>
      <w:bookmarkEnd w:id="9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6.825001pt;margin-top:19.173878pt;width:484.6pt;height:19.599998pt;mso-position-horizontal-relative:page;mso-position-vertical-relative:paragraph;z-index:-8121" coordorigin="937,383" coordsize="9692,392">
            <v:group style="position:absolute;left:945;top:399;width:9675;height:2" coordorigin="945,399" coordsize="9675,2">
              <v:shape style="position:absolute;left:945;top:399;width:9675;height:2" coordorigin="945,399" coordsize="9675,0" path="m945,399l10620,399e" filled="f" stroked="t" strokeweight=".85pt" strokecolor="#D8D8D8">
                <v:path arrowok="t"/>
              </v:shape>
            </v:group>
            <v:group style="position:absolute;left:953;top:392;width:2;height:375" coordorigin="953,392" coordsize="2,375">
              <v:shape style="position:absolute;left:953;top:392;width:2;height:375" coordorigin="953,392" coordsize="0,375" path="m953,392l953,767e" filled="f" stroked="t" strokeweight=".85pt" strokecolor="#D8D8D8">
                <v:path arrowok="t"/>
              </v:shape>
            </v:group>
            <v:group style="position:absolute;left:4058;top:392;width:2;height:375" coordorigin="4058,392" coordsize="2,375">
              <v:shape style="position:absolute;left:4058;top:392;width:2;height:375" coordorigin="4058,392" coordsize="0,375" path="m4058,392l4058,767e" filled="f" stroked="t" strokeweight=".85pt" strokecolor="#D8D8D8">
                <v:path arrowok="t"/>
              </v:shape>
            </v:group>
            <v:group style="position:absolute;left:10612;top:392;width:2;height:375" coordorigin="10612,392" coordsize="2,375">
              <v:shape style="position:absolute;left:10612;top:392;width:2;height:375" coordorigin="10612,392" coordsize="0,375" path="m10612,392l10612,767e" filled="f" stroked="t" strokeweight=".85pt" strokecolor="#D8D8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Whenuapa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ind w:left="385" w:right="0"/>
        <w:jc w:val="left"/>
      </w:pPr>
      <w:r>
        <w:rPr>
          <w:b w:val="0"/>
          <w:bCs w:val="0"/>
          <w:spacing w:val="-2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5"/>
          <w:w w:val="100"/>
        </w:rPr>
        <w:t>2631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Kaur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Whenuapai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76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PH11,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(Waitakere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2003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95"/>
      <w:bookmarkEnd w:id="95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6"/>
      <w:bookmarkEnd w:id="9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9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69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93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9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97"/>
      <w:bookmarkEnd w:id="9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263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Ponsonb</w:t>
      </w:r>
      <w:r>
        <w:rPr>
          <w:color w:val="1493C9"/>
          <w:spacing w:val="0"/>
          <w:w w:val="100"/>
        </w:rPr>
        <w:t>y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Summe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Ponsonby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B07­92,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98"/>
      <w:bookmarkEnd w:id="9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99"/>
      <w:bookmarkEnd w:id="9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486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line="296" w:lineRule="auto"/>
        <w:ind w:left="325" w:right="21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3" w:val="left" w:leader="none"/>
        </w:tabs>
        <w:spacing w:line="296" w:lineRule="auto"/>
        <w:ind w:left="325" w:right="68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37"/>
        <w:jc w:val="left"/>
      </w:pP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3" w:val="left" w:leader="none"/>
        </w:tabs>
        <w:spacing w:line="296" w:lineRule="auto" w:before="51"/>
        <w:ind w:left="325" w:right="4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6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6" w:val="left" w:leader="none"/>
        </w:tabs>
        <w:spacing w:before="51"/>
        <w:ind w:left="546" w:right="0" w:hanging="222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31" w:val="left" w:leader="none"/>
        </w:tabs>
        <w:spacing w:line="296" w:lineRule="auto" w:before="51"/>
        <w:ind w:left="325" w:right="31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line="296" w:lineRule="auto" w:before="1"/>
        <w:ind w:left="325" w:right="118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6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facility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1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0"/>
        </w:numPr>
        <w:tabs>
          <w:tab w:pos="541" w:val="left" w:leader="none"/>
        </w:tabs>
        <w:spacing w:line="296" w:lineRule="auto" w:before="51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0"/>
        </w:numPr>
        <w:tabs>
          <w:tab w:pos="542" w:val="left" w:leader="none"/>
        </w:tabs>
        <w:spacing w:line="296" w:lineRule="auto" w:before="51"/>
        <w:ind w:left="325" w:right="430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0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0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32"/>
          <w:pgSz w:w="11900" w:h="16840"/>
          <w:pgMar w:footer="345" w:header="803" w:top="1040" w:bottom="540" w:left="6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6" w:lineRule="auto" w:before="79"/>
        <w:ind w:right="245"/>
        <w:jc w:val="left"/>
      </w:pPr>
      <w:r>
        <w:rPr>
          <w:b w:val="0"/>
          <w:bCs w:val="0"/>
          <w:spacing w:val="0"/>
          <w:w w:val="100"/>
        </w:rPr>
        <w:t>l3.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1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1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2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1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3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3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3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1"/>
        </w:numPr>
        <w:tabs>
          <w:tab w:pos="647" w:val="left" w:leader="none"/>
        </w:tabs>
        <w:spacing w:line="296" w:lineRule="auto"/>
        <w:ind w:left="325" w:right="29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Sunday.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60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items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roads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4"/>
          <w:w w:val="100"/>
        </w:rPr>
        <w:t>Heritag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4"/>
          <w:w w:val="100"/>
        </w:rPr>
        <w:t>Management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1"/>
        </w:numPr>
        <w:tabs>
          <w:tab w:pos="651" w:val="left" w:leader="none"/>
        </w:tabs>
        <w:spacing w:line="296" w:lineRule="auto" w:before="51"/>
        <w:ind w:left="325" w:right="1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remove,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demolish,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alter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exchange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order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purpose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specific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suitably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qualified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person.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exchange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1"/>
          <w:w w:val="100"/>
        </w:rPr>
        <w:t>criteria: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42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mass,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proportion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scale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compatible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33"/>
          <w:pgSz w:w="11900" w:h="16840"/>
          <w:pgMar w:footer="345" w:header="803" w:top="1040" w:bottom="540" w:left="620" w:right="1180"/>
          <w:pgNumType w:start="6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prevailing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architectural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style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96" w:val="left" w:leader="none"/>
        </w:tabs>
        <w:spacing w:line="296" w:lineRule="auto" w:before="51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Alterations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expand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respect,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leave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dominantly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visible,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lines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31" w:val="left" w:leader="none"/>
        </w:tabs>
        <w:spacing w:line="296" w:lineRule="auto" w:before="1"/>
        <w:ind w:left="325" w:right="254" w:firstLine="0"/>
        <w:jc w:val="left"/>
      </w:pP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decoration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architectural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used,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characteristic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41" w:val="left" w:leader="none"/>
        </w:tabs>
        <w:spacing w:line="296" w:lineRule="auto" w:before="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frontage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detract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heritage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whole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fabric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desig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characte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origina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detailin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facade;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544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materials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consistent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site;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4"/>
        </w:numPr>
        <w:tabs>
          <w:tab w:pos="488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parts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highly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visible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street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place,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windows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consistent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proportion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detai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window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facade.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795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demolis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30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Heritage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Assessmen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includ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assessmen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criteria: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5"/>
        </w:numPr>
        <w:tabs>
          <w:tab w:pos="476" w:val="left" w:leader="none"/>
        </w:tabs>
        <w:spacing w:line="296" w:lineRule="auto" w:before="1"/>
        <w:ind w:left="325" w:right="689" w:firstLine="0"/>
        <w:jc w:val="left"/>
      </w:pP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retained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repaired)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visual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form,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mass,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proportio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restoration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renovatio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practica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reasonable.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5"/>
        </w:numPr>
        <w:tabs>
          <w:tab w:pos="520" w:val="left" w:leader="none"/>
        </w:tabs>
        <w:spacing w:line="296" w:lineRule="auto" w:before="1"/>
        <w:ind w:left="325" w:right="194" w:firstLine="0"/>
        <w:jc w:val="left"/>
      </w:pP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demolition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removal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detract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continuity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special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character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streetscap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whole.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5"/>
        </w:numPr>
        <w:tabs>
          <w:tab w:pos="564" w:val="left" w:leader="none"/>
        </w:tabs>
        <w:spacing w:line="296" w:lineRule="auto" w:before="1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historical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qualities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original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design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features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visible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place.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19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alteration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fixture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remai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simila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character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scale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upgrading/replacement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like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nature),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(Resourc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Consent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Manager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discretio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waiv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Heritag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Assessment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facade).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0"/>
      <w:bookmarkEnd w:id="10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Glendowi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168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Helier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Heliers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C15­17,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01"/>
      <w:bookmarkEnd w:id="10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2"/>
      <w:bookmarkEnd w:id="10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543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541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543" w:val="left" w:leader="none"/>
        </w:tabs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5"/>
        </w:numPr>
        <w:tabs>
          <w:tab w:pos="541" w:val="left" w:leader="none"/>
        </w:tabs>
        <w:spacing w:line="296" w:lineRule="auto"/>
        <w:ind w:left="325" w:right="7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488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8m;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7" w:val="left" w:leader="none"/>
        </w:tabs>
        <w:spacing w:before="51"/>
        <w:ind w:left="547" w:right="0" w:hanging="223"/>
        <w:jc w:val="left"/>
      </w:pPr>
      <w:r>
        <w:rPr>
          <w:b w:val="0"/>
          <w:bCs w:val="0"/>
          <w:spacing w:val="1"/>
          <w:w w:val="100"/>
        </w:rPr>
        <w:t>Yards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5"/>
          <w:w w:val="100"/>
        </w:rPr>
        <w:t> </w:t>
      </w:r>
      <w:r>
        <w:rPr>
          <w:b w:val="0"/>
          <w:bCs w:val="0"/>
          <w:spacing w:val="1"/>
          <w:w w:val="100"/>
        </w:rPr>
        <w:t>1.5m;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31" w:val="left" w:leader="none"/>
        </w:tabs>
        <w:spacing w:line="296" w:lineRule="auto" w:before="51"/>
        <w:ind w:left="325" w:right="293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coverage: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40%.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79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diesel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tanks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enclosures,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117"/>
        <w:jc w:val="left"/>
      </w:pP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infringe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measured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rolling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541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limit: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75"/>
        </w:numPr>
        <w:tabs>
          <w:tab w:pos="543" w:val="left" w:leader="none"/>
        </w:tabs>
        <w:spacing w:line="296" w:lineRule="auto" w:before="79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75"/>
        </w:numPr>
        <w:tabs>
          <w:tab w:pos="542" w:val="left" w:leader="none"/>
        </w:tabs>
        <w:spacing w:line="296" w:lineRule="auto" w:before="5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75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651" w:val="left" w:leader="none"/>
        </w:tabs>
        <w:spacing w:line="296" w:lineRule="auto"/>
        <w:ind w:left="325" w:right="10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651" w:val="left" w:leader="none"/>
        </w:tabs>
        <w:spacing w:line="296" w:lineRule="auto" w:before="51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64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6"/>
        </w:numPr>
        <w:tabs>
          <w:tab w:pos="541" w:val="left" w:leader="none"/>
        </w:tabs>
        <w:spacing w:line="296" w:lineRule="auto" w:before="51"/>
        <w:ind w:left="325" w:right="42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6"/>
        </w:numPr>
        <w:tabs>
          <w:tab w:pos="542" w:val="left" w:leader="none"/>
        </w:tabs>
        <w:spacing w:line="296" w:lineRule="auto" w:before="1"/>
        <w:ind w:left="325" w:right="20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Flooding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overland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path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79"/>
        <w:jc w:val="left"/>
      </w:pPr>
      <w:r>
        <w:rPr>
          <w:b w:val="0"/>
          <w:bCs w:val="0"/>
          <w:spacing w:val="0"/>
          <w:w w:val="100"/>
        </w:rPr>
        <w:t>affecting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hazard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neighbouring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property.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foundations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housing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designe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finalise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floo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locatio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minimu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freeboar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year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flood.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doubt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containing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equipment.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5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7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7"/>
        </w:numPr>
        <w:tabs>
          <w:tab w:pos="542" w:val="left" w:leader="none"/>
        </w:tabs>
        <w:spacing w:line="296" w:lineRule="auto" w:before="51"/>
        <w:ind w:left="325" w:right="34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7"/>
        </w:numPr>
        <w:tabs>
          <w:tab w:pos="530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Friday.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75"/>
        </w:numPr>
        <w:tabs>
          <w:tab w:pos="647" w:val="left" w:leader="none"/>
        </w:tabs>
        <w:spacing w:line="296" w:lineRule="auto"/>
        <w:ind w:left="325" w:right="25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Sunday.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20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items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roads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8"/>
        </w:numPr>
        <w:tabs>
          <w:tab w:pos="542" w:val="left" w:leader="none"/>
        </w:tabs>
        <w:spacing w:line="296" w:lineRule="auto" w:before="51"/>
        <w:ind w:left="325" w:right="6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8"/>
        </w:numPr>
        <w:tabs>
          <w:tab w:pos="543" w:val="left" w:leader="none"/>
        </w:tabs>
        <w:spacing w:line="296" w:lineRule="auto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3"/>
      <w:bookmarkEnd w:id="10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Helier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John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Meadowbank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D14­11,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04"/>
      <w:bookmarkEnd w:id="10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5"/>
      <w:bookmarkEnd w:id="10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3" w:val="left" w:leader="none"/>
        </w:tabs>
        <w:spacing w:line="296" w:lineRule="auto"/>
        <w:ind w:left="325" w:right="68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4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3"/>
          <w:w w:val="100"/>
        </w:rPr>
        <w:t> </w:t>
      </w:r>
      <w:r>
        <w:rPr>
          <w:b w:val="0"/>
          <w:bCs w:val="0"/>
          <w:spacing w:val="0"/>
          <w:w w:val="100"/>
        </w:rPr>
        <w:t>10m;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8" w:val="left" w:leader="none"/>
        </w:tabs>
        <w:spacing w:before="51"/>
        <w:ind w:left="548" w:right="0" w:hanging="224"/>
        <w:jc w:val="left"/>
      </w:pPr>
      <w:r>
        <w:rPr>
          <w:b w:val="0"/>
          <w:bCs w:val="0"/>
          <w:spacing w:val="1"/>
          <w:w w:val="100"/>
        </w:rPr>
        <w:t>Yards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1"/>
          <w:w w:val="100"/>
        </w:rPr>
        <w:t>6m;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31" w:val="left" w:leader="none"/>
        </w:tabs>
        <w:spacing w:line="296" w:lineRule="auto" w:before="5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coverage: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40%.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79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diesel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tanks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enclosures,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117"/>
        <w:jc w:val="left"/>
      </w:pP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infringe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measured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rolling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facility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41" w:val="left" w:leader="none"/>
        </w:tabs>
        <w:spacing w:line="296" w:lineRule="auto" w:before="51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79"/>
        </w:numPr>
        <w:tabs>
          <w:tab w:pos="542" w:val="left" w:leader="none"/>
        </w:tabs>
        <w:spacing w:line="296" w:lineRule="auto" w:before="5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79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line="296" w:lineRule="auto"/>
        <w:ind w:left="325" w:right="10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596" w:val="left" w:leader="none"/>
        </w:tabs>
        <w:spacing w:line="296" w:lineRule="auto" w:before="51"/>
        <w:ind w:left="325" w:right="4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4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0"/>
        </w:numPr>
        <w:tabs>
          <w:tab w:pos="541" w:val="left" w:leader="none"/>
        </w:tabs>
        <w:spacing w:line="296" w:lineRule="auto" w:before="51"/>
        <w:ind w:left="325" w:right="42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0"/>
        </w:numPr>
        <w:tabs>
          <w:tab w:pos="542" w:val="left" w:leader="none"/>
        </w:tabs>
        <w:spacing w:line="296" w:lineRule="auto" w:before="1"/>
        <w:ind w:left="325" w:right="20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Flooding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line="296" w:lineRule="auto" w:before="51"/>
        <w:ind w:left="325" w:right="17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overland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path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affecting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hazard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neighbouring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property.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foundations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housing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designe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finalise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floo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locatio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minimu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freeboar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year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flood.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doubt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containing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equipment.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79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42" w:val="left" w:leader="none"/>
        </w:tabs>
        <w:spacing w:line="296" w:lineRule="auto" w:before="51"/>
        <w:ind w:left="325" w:right="34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1"/>
        </w:numPr>
        <w:tabs>
          <w:tab w:pos="530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Friday.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79"/>
        </w:numPr>
        <w:tabs>
          <w:tab w:pos="647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2"/>
        </w:numPr>
        <w:tabs>
          <w:tab w:pos="542" w:val="left" w:leader="none"/>
        </w:tabs>
        <w:spacing w:line="296" w:lineRule="auto" w:before="51"/>
        <w:ind w:left="325" w:right="6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2"/>
        </w:numPr>
        <w:tabs>
          <w:tab w:pos="543" w:val="left" w:leader="none"/>
        </w:tabs>
        <w:spacing w:line="296" w:lineRule="auto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6"/>
      <w:bookmarkEnd w:id="10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36"/>
          <w:pgSz w:w="11900" w:h="16840"/>
          <w:pgMar w:footer="345" w:header="803" w:top="1040" w:bottom="540" w:left="62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/>
          <w:bCs/>
          <w:color w:val="1493C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Ede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Poronu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Eden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3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E08­43,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07"/>
      <w:bookmarkEnd w:id="10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08"/>
      <w:bookmarkEnd w:id="10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37"/>
          <w:pgSz w:w="11900" w:h="16840"/>
          <w:pgMar w:footer="345" w:header="803" w:top="1040" w:bottom="540" w:left="620" w:right="1180"/>
          <w:pgNumType w:start="7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line="296" w:lineRule="auto" w:before="51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Eden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Volcanic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limit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usin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lightenin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rod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containe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2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reconfigured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installed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4" w:val="left" w:leader="none"/>
        </w:tabs>
        <w:spacing w:before="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constraints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7;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0" w:val="left" w:leader="none"/>
        </w:tabs>
        <w:spacing w:before="51"/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attache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31" w:val="left" w:leader="none"/>
        </w:tabs>
        <w:spacing w:before="51"/>
        <w:ind w:left="531" w:right="0" w:hanging="20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width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(including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4.5m;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head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attache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directl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pole.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3"/>
        </w:numPr>
        <w:tabs>
          <w:tab w:pos="543" w:val="left" w:leader="none"/>
        </w:tabs>
        <w:spacing w:line="296" w:lineRule="auto"/>
        <w:ind w:left="325" w:right="19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line="296" w:lineRule="auto"/>
        <w:ind w:left="325" w:right="17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2" w:val="left" w:leader="none"/>
        </w:tabs>
        <w:spacing w:line="296" w:lineRule="auto"/>
        <w:ind w:left="325" w:right="77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543" w:val="left" w:leader="none"/>
        </w:tabs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(one).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3"/>
        </w:numPr>
        <w:tabs>
          <w:tab w:pos="543" w:val="left" w:leader="none"/>
        </w:tabs>
        <w:spacing w:line="296" w:lineRule="auto"/>
        <w:ind w:left="325" w:right="1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(ten)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(nine)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Global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Positioning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System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(GPS)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3" w:val="left" w:leader="none"/>
        </w:tabs>
        <w:spacing w:line="296" w:lineRule="auto" w:before="51"/>
        <w:ind w:left="325" w:right="25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fumes,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7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Front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yard: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31" w:val="left" w:leader="none"/>
        </w:tabs>
        <w:spacing w:line="296" w:lineRule="auto" w:before="51"/>
        <w:ind w:left="325" w:right="25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0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method.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line="296" w:lineRule="auto" w:before="51"/>
        <w:ind w:left="325" w:right="44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31" w:val="left" w:leader="none"/>
        </w:tabs>
        <w:spacing w:line="296" w:lineRule="auto" w:before="1"/>
        <w:ind w:left="325" w:right="64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fencin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otherwis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2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4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3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653" w:val="left" w:leader="none"/>
        </w:tabs>
        <w:spacing w:line="296" w:lineRule="auto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8am­5pm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Friday,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594" w:val="left" w:leader="none"/>
        </w:tabs>
        <w:spacing w:line="296" w:lineRule="auto" w:before="51"/>
        <w:ind w:left="325" w:right="100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undertake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potentia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contamination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soi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samplin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result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propose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event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3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05"/>
        <w:jc w:val="left"/>
      </w:pP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3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42" w:val="left" w:leader="none"/>
        </w:tabs>
        <w:spacing w:line="296" w:lineRule="auto" w:before="51"/>
        <w:ind w:left="325" w:right="32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5"/>
        </w:numPr>
        <w:tabs>
          <w:tab w:pos="530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3"/>
        </w:numPr>
        <w:tabs>
          <w:tab w:pos="647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to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Saturday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installation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large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restriction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tim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09"/>
      <w:bookmarkEnd w:id="10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Avondal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Jud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Avondale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F03­13,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0"/>
      <w:bookmarkEnd w:id="11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11"/>
      <w:bookmarkEnd w:id="11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0" w:val="left" w:leader="none"/>
        </w:tabs>
        <w:spacing w:line="296" w:lineRule="auto" w:before="51"/>
        <w:ind w:left="325" w:right="6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2" w:val="left" w:leader="none"/>
        </w:tabs>
        <w:spacing w:line="296" w:lineRule="auto"/>
        <w:ind w:left="325" w:right="83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3" w:val="left" w:leader="none"/>
        </w:tabs>
        <w:spacing w:line="296" w:lineRule="auto" w:before="51"/>
        <w:ind w:left="325" w:right="4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3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12.5m;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2" w:val="left" w:leader="none"/>
        </w:tabs>
        <w:spacing w:line="296" w:lineRule="auto" w:before="51"/>
        <w:ind w:left="325" w:right="239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(road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doesn't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business).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6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1" w:val="left" w:leader="none"/>
        </w:tabs>
        <w:spacing w:line="296" w:lineRule="auto" w:before="51"/>
        <w:ind w:left="325" w:right="50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31" w:val="left" w:leader="none"/>
        </w:tabs>
        <w:spacing w:line="296" w:lineRule="auto" w:before="1"/>
        <w:ind w:left="325" w:right="70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1" w:val="left" w:leader="none"/>
        </w:tabs>
        <w:spacing w:line="296" w:lineRule="auto" w:before="1"/>
        <w:ind w:left="325" w:right="22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541" w:val="left" w:leader="none"/>
        </w:tabs>
        <w:spacing w:line="296" w:lineRule="auto" w:before="51"/>
        <w:ind w:left="325" w:right="4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3" w:val="left" w:leader="none"/>
        </w:tabs>
        <w:spacing w:line="296" w:lineRule="auto" w:before="1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6"/>
        </w:numPr>
        <w:tabs>
          <w:tab w:pos="542" w:val="left" w:leader="none"/>
        </w:tabs>
        <w:spacing w:line="296" w:lineRule="auto" w:before="51"/>
        <w:ind w:left="325" w:right="445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6"/>
        </w:numPr>
        <w:tabs>
          <w:tab w:pos="541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4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6"/>
        </w:numPr>
        <w:tabs>
          <w:tab w:pos="543" w:val="left" w:leader="none"/>
        </w:tabs>
        <w:spacing w:line="296" w:lineRule="auto" w:before="79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6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7"/>
        </w:numPr>
        <w:tabs>
          <w:tab w:pos="487" w:val="left" w:leader="none"/>
        </w:tabs>
        <w:spacing w:line="296" w:lineRule="auto" w:before="51"/>
        <w:ind w:left="325" w:right="7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Archaeology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7"/>
        </w:numPr>
        <w:tabs>
          <w:tab w:pos="488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12"/>
      <w:bookmarkEnd w:id="11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263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7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M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Roskil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Jasper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Avenue,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Roskill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F07­15,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3"/>
      <w:bookmarkEnd w:id="11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14"/>
      <w:bookmarkEnd w:id="11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4" w:val="left" w:leader="none"/>
        </w:tabs>
        <w:spacing w:before="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12.5.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59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486" w:val="left" w:leader="none"/>
        </w:tabs>
        <w:spacing w:before="51"/>
        <w:ind w:left="486" w:right="0" w:hanging="162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1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88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8"/>
        </w:numPr>
        <w:tabs>
          <w:tab w:pos="541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4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(SPO)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8"/>
        </w:numPr>
        <w:tabs>
          <w:tab w:pos="542" w:val="left" w:leader="none"/>
        </w:tabs>
        <w:spacing w:before="5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59"/>
        <w:jc w:val="left"/>
      </w:pP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89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89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15"/>
      <w:bookmarkEnd w:id="11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263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Ellersli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Kalmi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Ellerslie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F11­52,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6"/>
      <w:bookmarkEnd w:id="11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17"/>
      <w:bookmarkEnd w:id="11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487" w:val="left" w:leader="none"/>
        </w:tabs>
        <w:spacing w:line="296" w:lineRule="auto" w:before="51"/>
        <w:ind w:left="325" w:right="10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488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488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3" w:val="left" w:leader="none"/>
        </w:tabs>
        <w:spacing w:before="1"/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15m;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3m.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259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41"/>
          <w:pgSz w:w="11900" w:h="16840"/>
          <w:pgMar w:footer="345" w:header="803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-1"/>
          <w:w w:val="100"/>
        </w:rPr>
        <w:t>Genera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repai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fencin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otherwis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permitte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1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0"/>
        </w:numPr>
        <w:tabs>
          <w:tab w:pos="541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544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5,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(SPO)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42" w:val="left" w:leader="none"/>
        </w:tabs>
        <w:spacing w:line="296" w:lineRule="auto" w:before="51"/>
        <w:ind w:left="325" w:right="669" w:firstLine="0"/>
        <w:jc w:val="both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Contamination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95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0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42"/>
          <w:pgSz w:w="11900" w:h="16840"/>
          <w:pgMar w:footer="345" w:header="803" w:top="1040" w:bottom="540" w:left="620" w:right="1180"/>
          <w:pgNumType w:start="8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65"/>
        <w:jc w:val="left"/>
      </w:pP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Soi</w:t>
      </w:r>
      <w:r>
        <w:rPr>
          <w:spacing w:val="0"/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Instability/Unstabl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Ground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0"/>
        </w:numPr>
        <w:tabs>
          <w:tab w:pos="597" w:val="left" w:leader="none"/>
        </w:tabs>
        <w:spacing w:line="296" w:lineRule="auto" w:before="51"/>
        <w:ind w:left="325" w:right="175" w:firstLine="0"/>
        <w:jc w:val="both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geotechnical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advers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surroundin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resultin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wea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suc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activities.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1"/>
        </w:numPr>
        <w:tabs>
          <w:tab w:pos="487" w:val="left" w:leader="none"/>
        </w:tabs>
        <w:spacing w:line="296" w:lineRule="auto" w:before="51"/>
        <w:ind w:left="325" w:right="7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1"/>
        </w:numPr>
        <w:tabs>
          <w:tab w:pos="488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18"/>
      <w:bookmarkEnd w:id="11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263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Panmur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2639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Stewar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Avenue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Panmure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6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F15­53,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19"/>
      <w:bookmarkEnd w:id="119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0"/>
      <w:bookmarkEnd w:id="12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542" w:val="left" w:leader="none"/>
        </w:tabs>
        <w:spacing w:line="296" w:lineRule="auto" w:before="51"/>
        <w:ind w:left="325" w:right="159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Volcanic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Map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lightening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rod)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2"/>
        </w:numPr>
        <w:tabs>
          <w:tab w:pos="541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2" w:val="left" w:leader="none"/>
        </w:tabs>
        <w:spacing w:line="296" w:lineRule="auto"/>
        <w:ind w:left="325" w:right="7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43" w:val="left" w:leader="none"/>
        </w:tabs>
        <w:ind w:left="543" w:right="0" w:hanging="219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2"/>
        </w:numPr>
        <w:tabs>
          <w:tab w:pos="541" w:val="left" w:leader="none"/>
        </w:tabs>
        <w:spacing w:line="296" w:lineRule="auto"/>
        <w:ind w:left="325" w:right="6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48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8m;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31" w:val="left" w:leader="none"/>
        </w:tabs>
        <w:spacing w:line="296" w:lineRule="auto" w:before="51"/>
        <w:ind w:left="325" w:right="19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line="296" w:lineRule="auto" w:before="1"/>
        <w:ind w:left="325" w:right="106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4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line="296" w:lineRule="auto" w:before="51"/>
        <w:ind w:left="325" w:right="3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31" w:val="left" w:leader="none"/>
        </w:tabs>
        <w:spacing w:line="296" w:lineRule="auto" w:before="1"/>
        <w:ind w:left="325" w:right="5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1" w:val="left" w:leader="none"/>
        </w:tabs>
        <w:spacing w:line="296" w:lineRule="auto" w:before="1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487" w:val="left" w:leader="none"/>
        </w:tabs>
        <w:spacing w:line="296" w:lineRule="auto" w:before="51"/>
        <w:ind w:left="325" w:right="4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3" w:val="left" w:leader="none"/>
        </w:tabs>
        <w:spacing w:line="296" w:lineRule="auto" w:before="1"/>
        <w:ind w:left="325" w:right="44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2"/>
        </w:numPr>
        <w:tabs>
          <w:tab w:pos="542" w:val="left" w:leader="none"/>
        </w:tabs>
        <w:spacing w:line="296" w:lineRule="auto" w:before="51"/>
        <w:ind w:left="325" w:right="41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2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2"/>
        </w:numPr>
        <w:tabs>
          <w:tab w:pos="650" w:val="left" w:leader="none"/>
        </w:tabs>
        <w:spacing w:line="296" w:lineRule="auto" w:before="79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98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98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2"/>
        </w:numPr>
        <w:tabs>
          <w:tab w:pos="596" w:val="left" w:leader="none"/>
        </w:tabs>
        <w:spacing w:line="296" w:lineRule="auto"/>
        <w:ind w:left="325" w:right="109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651" w:val="left" w:leader="none"/>
        </w:tabs>
        <w:spacing w:line="296" w:lineRule="auto" w:before="51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2"/>
        </w:numPr>
        <w:tabs>
          <w:tab w:pos="64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3"/>
        </w:numPr>
        <w:tabs>
          <w:tab w:pos="541" w:val="left" w:leader="none"/>
        </w:tabs>
        <w:spacing w:line="296" w:lineRule="auto" w:before="51"/>
        <w:ind w:left="325" w:right="42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3"/>
        </w:numPr>
        <w:tabs>
          <w:tab w:pos="542" w:val="left" w:leader="none"/>
        </w:tabs>
        <w:spacing w:line="296" w:lineRule="auto" w:before="1"/>
        <w:ind w:left="325" w:right="20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16.A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4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4"/>
        </w:numPr>
        <w:tabs>
          <w:tab w:pos="542" w:val="left" w:leader="none"/>
        </w:tabs>
        <w:spacing w:line="296" w:lineRule="auto" w:before="51"/>
        <w:ind w:left="325" w:right="40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4"/>
        </w:numPr>
        <w:tabs>
          <w:tab w:pos="530" w:val="left" w:leader="none"/>
        </w:tabs>
        <w:spacing w:line="296" w:lineRule="auto" w:before="1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Friday.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17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80"/>
        <w:jc w:val="left"/>
      </w:pP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5"/>
        </w:numPr>
        <w:tabs>
          <w:tab w:pos="542" w:val="left" w:leader="none"/>
        </w:tabs>
        <w:spacing w:line="296" w:lineRule="auto" w:before="51"/>
        <w:ind w:left="325" w:right="7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5"/>
        </w:numPr>
        <w:tabs>
          <w:tab w:pos="54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254"/>
        <w:jc w:val="left"/>
      </w:pP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1"/>
      <w:bookmarkEnd w:id="12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Thre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King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589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Mount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Albert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Royal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Oak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43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G08­16,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22"/>
      <w:bookmarkEnd w:id="12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3"/>
      <w:bookmarkEnd w:id="12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488" w:val="left" w:leader="none"/>
        </w:tabs>
        <w:ind w:left="488" w:right="0" w:hanging="164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6"/>
        </w:numPr>
        <w:tabs>
          <w:tab w:pos="541" w:val="left" w:leader="none"/>
        </w:tabs>
        <w:spacing w:line="296" w:lineRule="auto"/>
        <w:ind w:left="325" w:right="74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8m;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31" w:val="left" w:leader="none"/>
        </w:tabs>
        <w:spacing w:line="296" w:lineRule="auto" w:before="5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1" w:val="left" w:leader="none"/>
        </w:tabs>
        <w:spacing w:before="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coverage: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40%.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117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diesel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tanks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infringe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doubt,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measured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either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rolling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541" w:val="left" w:leader="none"/>
        </w:tabs>
        <w:spacing w:line="296" w:lineRule="auto" w:before="51"/>
        <w:ind w:left="325" w:right="4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96"/>
        </w:numPr>
        <w:tabs>
          <w:tab w:pos="543" w:val="left" w:leader="none"/>
        </w:tabs>
        <w:spacing w:line="296" w:lineRule="auto" w:before="79"/>
        <w:ind w:left="325" w:right="455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96"/>
        </w:numPr>
        <w:tabs>
          <w:tab w:pos="542" w:val="left" w:leader="none"/>
        </w:tabs>
        <w:spacing w:line="296" w:lineRule="auto" w:before="51"/>
        <w:ind w:left="325" w:right="430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96"/>
        </w:numPr>
        <w:tabs>
          <w:tab w:pos="650" w:val="left" w:leader="none"/>
        </w:tabs>
        <w:spacing w:line="296" w:lineRule="auto"/>
        <w:ind w:left="325" w:right="27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653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653" w:val="left" w:leader="none"/>
        </w:tabs>
        <w:spacing w:line="296" w:lineRule="auto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651" w:val="left" w:leader="none"/>
        </w:tabs>
        <w:spacing w:line="296" w:lineRule="auto"/>
        <w:ind w:left="325" w:right="103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651" w:val="left" w:leader="none"/>
        </w:tabs>
        <w:spacing w:line="296" w:lineRule="auto" w:before="51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648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7"/>
        </w:numPr>
        <w:tabs>
          <w:tab w:pos="541" w:val="left" w:leader="none"/>
        </w:tabs>
        <w:spacing w:line="296" w:lineRule="auto" w:before="51"/>
        <w:ind w:left="325" w:right="42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7"/>
        </w:numPr>
        <w:tabs>
          <w:tab w:pos="542" w:val="left" w:leader="none"/>
        </w:tabs>
        <w:spacing w:line="296" w:lineRule="auto" w:before="1"/>
        <w:ind w:left="325" w:right="20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85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Flooding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overland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flow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path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09"/>
        <w:jc w:val="left"/>
      </w:pPr>
      <w:r>
        <w:rPr>
          <w:b w:val="0"/>
          <w:bCs w:val="0"/>
          <w:spacing w:val="0"/>
          <w:w w:val="100"/>
        </w:rPr>
        <w:t>affecting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avoid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flood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hazard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risk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neighbouring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property.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foundations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housing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designe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finalise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floo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locatio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minimu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freeboar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10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year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flood.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avoidance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doubt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containing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water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equipment.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6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8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8"/>
        </w:numPr>
        <w:tabs>
          <w:tab w:pos="542" w:val="left" w:leader="none"/>
        </w:tabs>
        <w:spacing w:line="296" w:lineRule="auto" w:before="51"/>
        <w:ind w:left="325" w:right="40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8"/>
        </w:numPr>
        <w:tabs>
          <w:tab w:pos="530" w:val="left" w:leader="none"/>
        </w:tabs>
        <w:spacing w:line="296" w:lineRule="auto" w:before="1"/>
        <w:ind w:left="325" w:right="28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6"/>
        </w:numPr>
        <w:tabs>
          <w:tab w:pos="647" w:val="left" w:leader="none"/>
        </w:tabs>
        <w:spacing w:line="296" w:lineRule="auto"/>
        <w:ind w:left="325" w:right="17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99"/>
        </w:numPr>
        <w:tabs>
          <w:tab w:pos="542" w:val="left" w:leader="none"/>
        </w:tabs>
        <w:spacing w:line="296" w:lineRule="auto" w:before="51"/>
        <w:ind w:left="325" w:right="7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9"/>
        </w:numPr>
        <w:tabs>
          <w:tab w:pos="543" w:val="left" w:leader="none"/>
        </w:tabs>
        <w:spacing w:line="296" w:lineRule="auto"/>
        <w:ind w:left="325" w:right="16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99"/>
        </w:numPr>
        <w:tabs>
          <w:tab w:pos="541" w:val="left" w:leader="none"/>
        </w:tabs>
        <w:spacing w:line="296" w:lineRule="auto"/>
        <w:ind w:left="325" w:right="11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permanent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structure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located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referenced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F06­04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RMA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obtainin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Counci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as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widening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uplifte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taken.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4"/>
      <w:bookmarkEnd w:id="12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Blockhous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Ba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Boundary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Blockhouse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H04­13,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25"/>
      <w:bookmarkEnd w:id="12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6"/>
      <w:bookmarkEnd w:id="12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44"/>
          <w:pgSz w:w="11900" w:h="16840"/>
          <w:pgMar w:footer="345" w:header="803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540" w:val="left" w:leader="none"/>
        </w:tabs>
        <w:spacing w:line="296" w:lineRule="auto" w:before="51"/>
        <w:ind w:left="325" w:right="50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2" w:val="left" w:leader="none"/>
        </w:tabs>
        <w:spacing w:line="296" w:lineRule="auto"/>
        <w:ind w:left="325" w:right="10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3" w:val="left" w:leader="none"/>
        </w:tabs>
        <w:spacing w:line="296" w:lineRule="auto"/>
        <w:ind w:left="325" w:right="24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8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1" w:val="left" w:leader="none"/>
        </w:tabs>
        <w:spacing w:line="296" w:lineRule="auto"/>
        <w:ind w:left="325" w:right="130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2" w:val="left" w:leader="none"/>
        </w:tabs>
        <w:spacing w:line="296" w:lineRule="auto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3" w:val="left" w:leader="none"/>
        </w:tabs>
        <w:spacing w:line="296" w:lineRule="auto"/>
        <w:ind w:left="325" w:right="56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541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543" w:val="left" w:leader="none"/>
        </w:tabs>
        <w:spacing w:line="296" w:lineRule="auto" w:before="5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8m;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31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1" w:val="left" w:leader="none"/>
        </w:tabs>
        <w:spacing w:line="296" w:lineRule="auto" w:before="1"/>
        <w:ind w:left="325" w:right="1045" w:firstLine="0"/>
        <w:jc w:val="left"/>
      </w:pPr>
      <w:r>
        <w:rPr>
          <w:b w:val="0"/>
          <w:bCs w:val="0"/>
          <w:spacing w:val="-1"/>
          <w:w w:val="100"/>
        </w:rPr>
        <w:t>Maximu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coverage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40%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exclud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diese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air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29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550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487" w:val="left" w:leader="none"/>
        </w:tabs>
        <w:spacing w:before="51"/>
        <w:ind w:left="487" w:right="0" w:hanging="163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46"/>
          <w:pgSz w:w="11900" w:h="16840"/>
          <w:pgMar w:footer="345" w:header="803" w:top="1040" w:bottom="540" w:left="620" w:right="1300"/>
          <w:pgNumType w:start="9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31" w:val="left" w:leader="none"/>
        </w:tabs>
        <w:spacing w:line="296" w:lineRule="auto" w:before="5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0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1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1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0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(SPO)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2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pit;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2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0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3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3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etc;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3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Friday.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0"/>
        </w:numPr>
        <w:tabs>
          <w:tab w:pos="647" w:val="left" w:leader="none"/>
        </w:tabs>
        <w:spacing w:line="296" w:lineRule="auto"/>
        <w:ind w:left="325" w:right="159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4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4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27"/>
      <w:bookmarkEnd w:id="12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Onehung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Princes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Onehunga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12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H10­55,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28"/>
      <w:bookmarkEnd w:id="12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29"/>
      <w:bookmarkEnd w:id="12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540" w:val="left" w:leader="none"/>
        </w:tabs>
        <w:spacing w:line="296" w:lineRule="auto" w:before="51"/>
        <w:ind w:left="325" w:right="5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5"/>
        </w:numPr>
        <w:tabs>
          <w:tab w:pos="542" w:val="left" w:leader="none"/>
        </w:tabs>
        <w:spacing w:line="296" w:lineRule="auto"/>
        <w:ind w:left="325" w:right="12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5"/>
        </w:numPr>
        <w:tabs>
          <w:tab w:pos="543" w:val="left" w:leader="none"/>
        </w:tabs>
        <w:spacing w:line="296" w:lineRule="auto"/>
        <w:ind w:left="325" w:right="35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5"/>
        </w:numPr>
        <w:tabs>
          <w:tab w:pos="542" w:val="left" w:leader="none"/>
        </w:tabs>
        <w:spacing w:line="296" w:lineRule="auto"/>
        <w:ind w:left="325" w:right="7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543" w:val="left" w:leader="none"/>
        </w:tabs>
        <w:spacing w:line="296" w:lineRule="auto" w:before="51"/>
        <w:ind w:left="325" w:right="3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3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Height: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12.5m;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1" w:val="left" w:leader="none"/>
        </w:tabs>
        <w:spacing w:line="296" w:lineRule="auto" w:before="51"/>
        <w:ind w:left="325" w:right="179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open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space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daylight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144"/>
        <w:jc w:val="left"/>
      </w:pP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infringes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additional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exceedence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2"/>
          <w:w w:val="100"/>
        </w:rPr>
        <w:t>averag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1" w:val="left" w:leader="none"/>
        </w:tabs>
        <w:spacing w:line="296" w:lineRule="auto" w:before="51"/>
        <w:ind w:left="325" w:right="3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31" w:val="left" w:leader="none"/>
        </w:tabs>
        <w:spacing w:line="296" w:lineRule="auto" w:before="1"/>
        <w:ind w:left="325" w:right="5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1" w:val="left" w:leader="none"/>
        </w:tabs>
        <w:spacing w:line="296" w:lineRule="auto" w:before="1"/>
        <w:ind w:left="325" w:right="1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541" w:val="left" w:leader="none"/>
        </w:tabs>
        <w:spacing w:line="296" w:lineRule="auto" w:before="51"/>
        <w:ind w:left="325" w:right="3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3" w:val="left" w:leader="none"/>
        </w:tabs>
        <w:spacing w:line="296" w:lineRule="auto" w:before="1"/>
        <w:ind w:left="325" w:right="44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5"/>
        </w:numPr>
        <w:tabs>
          <w:tab w:pos="543" w:val="left" w:leader="none"/>
        </w:tabs>
        <w:spacing w:line="296" w:lineRule="auto" w:before="51"/>
        <w:ind w:left="325" w:right="431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mixed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5"/>
        </w:numPr>
        <w:tabs>
          <w:tab w:pos="541" w:val="left" w:leader="none"/>
        </w:tabs>
        <w:spacing w:line="296" w:lineRule="auto"/>
        <w:ind w:left="325" w:right="1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2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65"/>
        <w:jc w:val="left"/>
      </w:pP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9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5"/>
        </w:numPr>
        <w:tabs>
          <w:tab w:pos="544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must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5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651" w:val="left" w:leader="none"/>
        </w:tabs>
        <w:spacing w:line="296" w:lineRule="auto" w:before="51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Soi</w:t>
      </w:r>
      <w:r>
        <w:rPr>
          <w:spacing w:val="0"/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Instability/Unstabl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Ground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651" w:val="left" w:leader="none"/>
        </w:tabs>
        <w:spacing w:line="296" w:lineRule="auto" w:before="51"/>
        <w:ind w:left="325" w:right="129" w:firstLine="0"/>
        <w:jc w:val="both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geotechnical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advers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surroundin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resultin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wea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activities.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5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and/o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6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pit.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6"/>
        </w:numPr>
        <w:tabs>
          <w:tab w:pos="542" w:val="left" w:leader="none"/>
        </w:tabs>
        <w:spacing w:line="296" w:lineRule="auto" w:before="1"/>
        <w:ind w:left="325" w:right="18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earthworks/excavations,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6"/>
        </w:numPr>
        <w:tabs>
          <w:tab w:pos="542" w:val="left" w:leader="none"/>
        </w:tabs>
        <w:spacing w:line="296" w:lineRule="auto" w:before="51"/>
        <w:ind w:left="325" w:right="69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06"/>
        </w:numPr>
        <w:tabs>
          <w:tab w:pos="543" w:val="left" w:leader="none"/>
        </w:tabs>
        <w:spacing w:line="296" w:lineRule="auto"/>
        <w:ind w:left="325" w:right="144" w:firstLine="0"/>
        <w:jc w:val="left"/>
      </w:pP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possible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affected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Evidence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burnt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fire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cracked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stones,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charcoal,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rubbish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heaps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shell,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and/or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glass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crockery,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ditches,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banks,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pits,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old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foundations,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artefacts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Māori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European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origin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human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burials.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evidence,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whether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recorded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protected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Histori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Place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Trus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(NZHPT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modify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damag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destro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applicant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advised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contact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NZHPT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presence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archaeological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64"/>
        <w:jc w:val="left"/>
      </w:pP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suspected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affectin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archaeologica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consen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proces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unde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Historic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1993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contains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penalties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unauthorised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damage.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0"/>
      <w:bookmarkEnd w:id="13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Otahuh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Piki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Thompson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Way,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Otahuhu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49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J14­26,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(Isthmus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31"/>
      <w:bookmarkEnd w:id="13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2"/>
      <w:bookmarkEnd w:id="13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540" w:val="left" w:leader="none"/>
        </w:tabs>
        <w:spacing w:line="296" w:lineRule="auto" w:before="51"/>
        <w:ind w:left="325" w:right="62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2" w:val="left" w:leader="none"/>
        </w:tabs>
        <w:spacing w:line="296" w:lineRule="auto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2009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bein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mast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antennas.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3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2009.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diamete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part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exceedin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roo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boundary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zon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include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Aucklan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Council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Januar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200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rooflin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(will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appl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agains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fasci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extendin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roofline).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2" w:val="left" w:leader="none"/>
        </w:tabs>
        <w:spacing w:line="296" w:lineRule="auto"/>
        <w:ind w:left="325" w:right="81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support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structures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painted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recessive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colour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supplied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weather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dull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finish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(e.g.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galvanised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steel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brackets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components).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3" w:val="left" w:leader="none"/>
        </w:tabs>
        <w:spacing w:line="296" w:lineRule="auto"/>
        <w:ind w:left="325" w:right="685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(one)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1(one).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541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tota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numbe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(twelve)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Choru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Teleco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designatio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total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number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authorities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(twelve).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543" w:val="left" w:leader="none"/>
        </w:tabs>
        <w:spacing w:line="296" w:lineRule="auto" w:before="51"/>
        <w:ind w:left="325" w:right="4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contained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envelope: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45" w:val="left" w:leader="none"/>
        </w:tabs>
        <w:spacing w:before="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8m;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45" w:val="left" w:leader="none"/>
        </w:tabs>
        <w:spacing w:before="51"/>
        <w:ind w:left="545" w:right="0" w:hanging="221"/>
        <w:jc w:val="left"/>
      </w:pPr>
      <w:r>
        <w:rPr>
          <w:b w:val="0"/>
          <w:bCs w:val="0"/>
          <w:spacing w:val="0"/>
          <w:w w:val="100"/>
        </w:rPr>
        <w:t>Fron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0"/>
          <w:w w:val="100"/>
        </w:rPr>
        <w:t>yard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2.5m;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31" w:val="left" w:leader="none"/>
        </w:tabs>
        <w:spacing w:line="296" w:lineRule="auto" w:before="5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relevant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adjoining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boundaries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road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(Isthmus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Section)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1999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January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2009;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d;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coverage: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40%.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/>
        <w:ind w:right="117"/>
        <w:jc w:val="left"/>
      </w:pP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exclude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ground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diesel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tanks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screen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enclosures.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Except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alread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infringe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exceedenc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59"/>
        <w:jc w:val="left"/>
      </w:pP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measure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eithe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rollin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method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average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peripher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whicheve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greater.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07"/>
        </w:numPr>
        <w:tabs>
          <w:tab w:pos="541" w:val="left" w:leader="none"/>
        </w:tabs>
        <w:spacing w:line="296" w:lineRule="auto" w:before="1"/>
        <w:ind w:left="325" w:right="204" w:firstLine="0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Auckland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Distric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(Isthmu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Section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1999.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49" w:val="left" w:leader="none"/>
        </w:tabs>
        <w:spacing w:line="296" w:lineRule="auto" w:before="51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back­up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power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8"/>
        </w:numPr>
        <w:tabs>
          <w:tab w:pos="543" w:val="left" w:leader="none"/>
        </w:tabs>
        <w:spacing w:line="296" w:lineRule="auto" w:before="1"/>
        <w:ind w:left="325" w:right="453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business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45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8"/>
        </w:numPr>
        <w:tabs>
          <w:tab w:pos="542" w:val="left" w:leader="none"/>
        </w:tabs>
        <w:spacing w:line="296" w:lineRule="auto" w:before="51"/>
        <w:ind w:left="325" w:right="428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residentially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7"/>
        </w:numPr>
        <w:tabs>
          <w:tab w:pos="650" w:val="left" w:leader="none"/>
        </w:tabs>
        <w:spacing w:line="296" w:lineRule="auto"/>
        <w:ind w:left="325" w:right="25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backup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powe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generation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cumulativel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combinatio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not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resul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predicted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653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addition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electricit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alternator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"/>
          <w:w w:val="102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653" w:val="left" w:leader="none"/>
        </w:tabs>
        <w:spacing w:line="296" w:lineRule="auto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Electricity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restricted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between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7am­10pm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Monday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Sunday,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testing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routine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hours.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51" w:val="left" w:leader="none"/>
        </w:tabs>
        <w:spacing w:line="296" w:lineRule="auto" w:before="51"/>
        <w:ind w:left="325" w:right="33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NZS2772.1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Environmenta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Standard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2"/>
          <w:w w:val="100"/>
        </w:rPr>
        <w:t>for</w:t>
      </w:r>
      <w:r>
        <w:rPr>
          <w:b w:val="0"/>
          <w:bCs w:val="0"/>
          <w:spacing w:val="-2"/>
          <w:w w:val="102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Soi</w:t>
      </w:r>
      <w:r>
        <w:rPr>
          <w:spacing w:val="0"/>
          <w:w w:val="100"/>
        </w:rPr>
        <w:t>l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Instability/Unstabl</w:t>
      </w:r>
      <w:r>
        <w:rPr>
          <w:spacing w:val="0"/>
          <w:w w:val="100"/>
        </w:rPr>
        <w:t>e</w:t>
      </w:r>
      <w:r>
        <w:rPr>
          <w:spacing w:val="46"/>
          <w:w w:val="100"/>
        </w:rPr>
        <w:t> </w:t>
      </w:r>
      <w:r>
        <w:rPr>
          <w:spacing w:val="0"/>
          <w:w w:val="100"/>
        </w:rPr>
        <w:t>Ground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51" w:val="left" w:leader="none"/>
        </w:tabs>
        <w:spacing w:line="296" w:lineRule="auto" w:before="51"/>
        <w:ind w:left="325" w:right="129" w:firstLine="0"/>
        <w:jc w:val="both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geotechnical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hazards.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potential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earthworks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construction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hav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advers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effect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surroundin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propertie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resultin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fille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wea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assesse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activities.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2"/>
          <w:w w:val="100"/>
        </w:rPr>
        <w:t>Contaminate</w:t>
      </w:r>
      <w:r>
        <w:rPr>
          <w:spacing w:val="0"/>
          <w:w w:val="100"/>
        </w:rPr>
        <w:t>d</w:t>
      </w:r>
      <w:r>
        <w:rPr>
          <w:spacing w:val="0"/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Site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48" w:val="left" w:leader="none"/>
        </w:tabs>
        <w:spacing w:line="296" w:lineRule="auto" w:before="51"/>
        <w:ind w:left="325" w:right="354" w:firstLine="0"/>
        <w:jc w:val="left"/>
      </w:pPr>
      <w:r>
        <w:rPr>
          <w:b w:val="0"/>
          <w:bCs w:val="0"/>
          <w:spacing w:val="-1"/>
          <w:w w:val="100"/>
        </w:rPr>
        <w:t>Shoul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involv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earthwork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excavation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shall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Environmental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(ESA)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comprise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deskto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study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walkove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developmen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identif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potential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45"/>
        <w:jc w:val="left"/>
      </w:pP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sampling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development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area.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demonstrat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propos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mitigatio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abov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regulator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guidelin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value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protectio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huma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healt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relevan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zone.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-1"/>
          <w:w w:val="100"/>
        </w:rPr>
        <w:t>Notwithstandin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9"/>
        </w:numPr>
        <w:tabs>
          <w:tab w:pos="541" w:val="left" w:leader="none"/>
        </w:tabs>
        <w:spacing w:line="296" w:lineRule="auto" w:before="51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Removin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undergroun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fue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ES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conducte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followin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remova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tank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around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tank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pit.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9"/>
        </w:numPr>
        <w:tabs>
          <w:tab w:pos="542" w:val="left" w:leader="none"/>
        </w:tabs>
        <w:spacing w:line="296" w:lineRule="auto" w:before="1"/>
        <w:ind w:left="325" w:right="129" w:firstLine="0"/>
        <w:jc w:val="left"/>
      </w:pP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minor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earthworks/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excavations,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Council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(Resource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Consents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Manager)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discretion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waive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undertake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ESA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soil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sampling.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contaminatio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whic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previousl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identifie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discovere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durin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Requiring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immediatel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notif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detailed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contamination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satisfaction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Team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Leader: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Monitoring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Authorit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excavate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material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offsit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dispose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appropriat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landfil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provid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evidenc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disposa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Leader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Monitoring.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Protecte</w:t>
      </w:r>
      <w:r>
        <w:rPr>
          <w:spacing w:val="0"/>
          <w:w w:val="100"/>
        </w:rPr>
        <w:t>d</w:t>
      </w:r>
      <w:r>
        <w:rPr>
          <w:spacing w:val="45"/>
          <w:w w:val="100"/>
        </w:rPr>
        <w:t> </w:t>
      </w:r>
      <w:r>
        <w:rPr>
          <w:spacing w:val="0"/>
          <w:w w:val="100"/>
        </w:rPr>
        <w:t>Trees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50" w:val="left" w:leader="none"/>
        </w:tabs>
        <w:spacing w:line="296" w:lineRule="auto" w:before="51"/>
        <w:ind w:left="325" w:right="144" w:firstLine="0"/>
        <w:jc w:val="both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excavations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dripline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supervision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arborist.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works.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arborist.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650" w:val="left" w:leader="none"/>
        </w:tabs>
        <w:spacing w:line="296" w:lineRule="auto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work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involving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trimming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carried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competent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arborist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accordance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accepted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arboriculture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practice.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7"/>
        </w:numPr>
        <w:tabs>
          <w:tab w:pos="650" w:val="left" w:leader="none"/>
        </w:tabs>
        <w:spacing w:line="296" w:lineRule="auto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storage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product,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materials,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spoil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machinery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dripline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scheduled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tree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1"/>
          <w:w w:val="100"/>
        </w:rPr>
        <w:t>site.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3"/>
          <w:w w:val="100"/>
        </w:rPr>
        <w:t>Operationa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3"/>
          <w:w w:val="100"/>
        </w:rPr>
        <w:t>Planning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07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Communication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prepared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include: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0"/>
        </w:numPr>
        <w:tabs>
          <w:tab w:pos="542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contractors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staff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aware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0"/>
        </w:numPr>
        <w:tabs>
          <w:tab w:pos="542" w:val="left" w:leader="none"/>
        </w:tabs>
        <w:spacing w:line="296" w:lineRule="auto" w:before="51"/>
        <w:ind w:left="325" w:right="384" w:firstLine="0"/>
        <w:jc w:val="left"/>
      </w:pPr>
      <w:r>
        <w:rPr>
          <w:b w:val="0"/>
          <w:bCs w:val="0"/>
          <w:spacing w:val="0"/>
          <w:w w:val="100"/>
        </w:rPr>
        <w:t>Instructions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those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entering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regarding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actions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respect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neighbours;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parking,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talking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outside,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music,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avoiding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doors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banging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etc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0"/>
        </w:numPr>
        <w:tabs>
          <w:tab w:pos="530" w:val="left" w:leader="none"/>
        </w:tabs>
        <w:spacing w:line="296" w:lineRule="auto" w:before="1"/>
        <w:ind w:left="325" w:right="264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procedure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advise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immediate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neighbours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proposed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capital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outsid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norma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7am­6p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Monda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Frida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(incl).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/>
        <w:ind w:right="260"/>
        <w:jc w:val="left"/>
      </w:pP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operatio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routin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maintenanc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upgrad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and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urgen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interna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withi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exchang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betwee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hour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Monday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Sunday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avoidanc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doubt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conditio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preven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deliver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installatio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large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outside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hours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transport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items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subject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restrictions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time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travel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publi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closur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traffi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managemen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required.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Advic</w:t>
      </w:r>
      <w:r>
        <w:rPr>
          <w:spacing w:val="0"/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Notes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/>
        <w:ind w:right="160"/>
        <w:jc w:val="left"/>
      </w:pPr>
      <w:r>
        <w:rPr>
          <w:b w:val="0"/>
          <w:bCs w:val="0"/>
          <w:spacing w:val="0"/>
          <w:w w:val="100"/>
        </w:rPr>
        <w:t>1.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development,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maintenance,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necessary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requirements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Hazardous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Substances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Organisms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1996.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3"/>
      <w:bookmarkEnd w:id="13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49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4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Clevedo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n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5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Clevedo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Kawakaw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Clevedon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103,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34"/>
      <w:bookmarkEnd w:id="13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5"/>
      <w:bookmarkEnd w:id="13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footerReference w:type="default" r:id="rId50"/>
          <w:pgSz w:w="11900" w:h="16840"/>
          <w:pgMar w:footer="345" w:header="803" w:top="1040" w:bottom="540" w:left="620" w:right="1180"/>
          <w:pgNumType w:start="10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1"/>
        </w:numPr>
        <w:tabs>
          <w:tab w:pos="541" w:val="left" w:leader="none"/>
        </w:tabs>
        <w:spacing w:line="296" w:lineRule="auto" w:before="79"/>
        <w:ind w:left="325" w:right="40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1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1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1"/>
        </w:numPr>
        <w:tabs>
          <w:tab w:pos="541" w:val="left" w:leader="none"/>
        </w:tabs>
        <w:spacing w:line="296" w:lineRule="auto"/>
        <w:ind w:left="325" w:right="27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1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1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36"/>
      <w:bookmarkEnd w:id="13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5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Pakurang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Gramma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Schoo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Pakurang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Heights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37"/>
      <w:bookmarkEnd w:id="13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38"/>
      <w:bookmarkEnd w:id="13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2"/>
        </w:numPr>
        <w:tabs>
          <w:tab w:pos="541" w:val="left" w:leader="none"/>
        </w:tabs>
        <w:spacing w:line="296" w:lineRule="auto" w:before="79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2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2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2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2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2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-1"/>
          <w:w w:val="100"/>
        </w:rPr>
        <w:t>10pm­7a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2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2"/>
        </w:numPr>
        <w:tabs>
          <w:tab w:pos="651" w:val="left" w:leader="none"/>
        </w:tabs>
        <w:spacing w:before="51"/>
        <w:ind w:left="651" w:right="0" w:hanging="327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59"/>
        <w:jc w:val="left"/>
      </w:pPr>
      <w:bookmarkStart w:name="Purpose" w:id="139"/>
      <w:bookmarkEnd w:id="139"/>
      <w:r>
        <w:rPr/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40"/>
      <w:bookmarkEnd w:id="14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6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Redoub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Roa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1493C9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477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Redoub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Central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9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41"/>
      <w:bookmarkEnd w:id="14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3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3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3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3"/>
        </w:numPr>
        <w:tabs>
          <w:tab w:pos="540" w:val="left" w:leader="none"/>
        </w:tabs>
        <w:spacing w:line="296" w:lineRule="auto" w:before="51"/>
        <w:ind w:left="325" w:right="74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3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3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42"/>
      <w:bookmarkEnd w:id="14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264</w:t>
      </w:r>
      <w:r>
        <w:rPr>
          <w:color w:val="1493C9"/>
          <w:spacing w:val="0"/>
          <w:w w:val="100"/>
        </w:rPr>
        <w:t>7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Kawakaw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Ba</w:t>
      </w:r>
      <w:r>
        <w:rPr>
          <w:color w:val="1493C9"/>
          <w:spacing w:val="0"/>
          <w:w w:val="100"/>
        </w:rPr>
        <w:t>y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Bertram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Kawakawa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43"/>
      <w:bookmarkEnd w:id="14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44"/>
      <w:bookmarkEnd w:id="14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4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4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4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facility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/>
        <w:pict>
          <v:group style="position:absolute;margin-left:35.625pt;margin-top:362.625pt;width:523.750016pt;height:76.499988pt;mso-position-horizontal-relative:page;mso-position-vertical-relative:page;z-index:-8120" coordorigin="713,7253" coordsize="10475,1530">
            <v:group style="position:absolute;left:720;top:7260;width:2;height:1515" coordorigin="720,7260" coordsize="2,1515">
              <v:shape style="position:absolute;left:720;top:7260;width:2;height:1515" coordorigin="720,7260" coordsize="0,1515" path="m720,8775l720,7260,720,8775xe" filled="t" fillcolor="#FFFFFF" stroked="f">
                <v:path arrowok="t"/>
                <v:fill type="solid"/>
              </v:shape>
            </v:group>
            <v:group style="position:absolute;left:720;top:7260;width:10460;height:1515" coordorigin="720,7260" coordsize="10460,1515">
              <v:shape style="position:absolute;left:720;top:7260;width:10460;height:1515" coordorigin="720,7260" coordsize="10460,1515" path="m720,8775l720,7260,11180,7260,11180,8775,720,877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6101"/>
        <w:jc w:val="left"/>
      </w:pP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4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4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45"/>
      <w:bookmarkEnd w:id="14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264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8</w:t>
      </w:r>
      <w:r>
        <w:rPr>
          <w:rFonts w:ascii="Arial" w:hAnsi="Arial" w:cs="Arial" w:eastAsia="Arial"/>
          <w:b/>
          <w:bCs/>
          <w:color w:val="1493C9"/>
          <w:spacing w:val="-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Eas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Tamak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Harris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East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Tamaki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108,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46"/>
      <w:bookmarkEnd w:id="14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47"/>
      <w:bookmarkEnd w:id="14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5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5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5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5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5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5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5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5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5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5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5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48"/>
      <w:bookmarkEnd w:id="14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5"/>
          <w:w w:val="100"/>
        </w:rPr>
        <w:t>264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Manger</w:t>
      </w:r>
      <w:r>
        <w:rPr>
          <w:color w:val="1493C9"/>
          <w:spacing w:val="0"/>
          <w:w w:val="100"/>
        </w:rPr>
        <w:t>e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5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5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2649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Ashgrov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(Corne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Bade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Drive)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Mangere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55"/>
          <w:pgSz w:w="11900" w:h="16840"/>
          <w:pgMar w:footer="345" w:header="803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109,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right="0"/>
        <w:jc w:val="left"/>
        <w:rPr>
          <w:b w:val="0"/>
          <w:bCs w:val="0"/>
        </w:rPr>
      </w:pPr>
      <w:bookmarkStart w:name="Purpose" w:id="149"/>
      <w:bookmarkEnd w:id="149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0"/>
      <w:bookmarkEnd w:id="15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6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6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6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6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6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6"/>
        </w:numPr>
        <w:tabs>
          <w:tab w:pos="542" w:val="left" w:leader="none"/>
        </w:tabs>
        <w:spacing w:line="296" w:lineRule="auto" w:before="1"/>
        <w:ind w:left="325" w:right="44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56"/>
          <w:pgSz w:w="11900" w:h="16840"/>
          <w:pgMar w:footer="345" w:header="803" w:top="1040" w:bottom="540" w:left="620" w:right="1180"/>
          <w:pgNumType w:start="111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6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6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51"/>
      <w:bookmarkEnd w:id="15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00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265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0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Whitfor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d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52"/>
      <w:bookmarkEnd w:id="15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3"/>
      <w:bookmarkEnd w:id="15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7"/>
        </w:numPr>
        <w:tabs>
          <w:tab w:pos="541" w:val="left" w:leader="none"/>
        </w:tabs>
        <w:spacing w:line="296" w:lineRule="auto" w:before="51"/>
        <w:ind w:left="325" w:right="295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7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7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7"/>
        </w:numPr>
        <w:tabs>
          <w:tab w:pos="541" w:val="left" w:leader="none"/>
        </w:tabs>
        <w:spacing w:line="296" w:lineRule="auto"/>
        <w:ind w:left="325" w:right="24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facility</w:t>
      </w:r>
      <w:r>
        <w:rPr>
          <w:b w:val="0"/>
          <w:bCs w:val="0"/>
          <w:spacing w:val="0"/>
          <w:w w:val="100"/>
        </w:rPr>
        <w:t>;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7am­10p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day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17"/>
        <w:jc w:val="left"/>
      </w:pP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6,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7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54"/>
      <w:bookmarkEnd w:id="15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265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Otar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Baird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Otara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55"/>
      <w:bookmarkEnd w:id="155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6"/>
      <w:bookmarkEnd w:id="15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8"/>
        </w:numPr>
        <w:tabs>
          <w:tab w:pos="541" w:val="left" w:leader="none"/>
        </w:tabs>
        <w:spacing w:line="296" w:lineRule="auto" w:before="79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8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8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8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57"/>
      <w:bookmarkEnd w:id="15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265</w:t>
      </w:r>
      <w:r>
        <w:rPr>
          <w:color w:val="1493C9"/>
          <w:spacing w:val="0"/>
          <w:w w:val="100"/>
        </w:rPr>
        <w:t>2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Manuka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Lakewoo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Court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58"/>
      <w:bookmarkEnd w:id="15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59"/>
      <w:bookmarkEnd w:id="15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9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9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19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9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1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19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Enviornmental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0"/>
      <w:bookmarkEnd w:id="16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5"/>
          <w:w w:val="100"/>
        </w:rPr>
        <w:t>265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Manurew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5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5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Grea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Sout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Manurewa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115,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61"/>
      <w:bookmarkEnd w:id="16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62"/>
      <w:bookmarkEnd w:id="16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0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0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0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0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0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0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0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74"/>
        <w:jc w:val="left"/>
      </w:pP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0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0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3"/>
      <w:bookmarkEnd w:id="16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265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4"/>
          <w:w w:val="100"/>
        </w:rPr>
        <w:t>Beachland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59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Whitford­Maraeta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43336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Sectio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433361),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Beachlands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(Manukau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64"/>
      <w:bookmarkEnd w:id="16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65"/>
      <w:bookmarkEnd w:id="16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1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1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21"/>
        </w:numPr>
        <w:tabs>
          <w:tab w:pos="531" w:val="left" w:leader="none"/>
        </w:tabs>
        <w:spacing w:line="296" w:lineRule="auto" w:before="79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1"/>
        </w:numPr>
        <w:tabs>
          <w:tab w:pos="540" w:val="left" w:leader="none"/>
        </w:tabs>
        <w:spacing w:line="296" w:lineRule="auto" w:before="51"/>
        <w:ind w:left="325" w:right="74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back­up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1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dB(A).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dB(A).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1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6"/>
      <w:bookmarkEnd w:id="16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265</w:t>
      </w:r>
      <w:r>
        <w:rPr>
          <w:color w:val="1493C9"/>
          <w:spacing w:val="0"/>
          <w:w w:val="100"/>
        </w:rPr>
        <w:t>5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Runcima</w:t>
      </w:r>
      <w:r>
        <w:rPr>
          <w:color w:val="1493C9"/>
          <w:spacing w:val="0"/>
          <w:w w:val="100"/>
        </w:rPr>
        <w:t>n</w:t>
      </w:r>
      <w:r>
        <w:rPr>
          <w:color w:val="1493C9"/>
          <w:spacing w:val="-5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Flanaga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Drury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44,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(Papakura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1999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67"/>
      <w:bookmarkEnd w:id="167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68"/>
      <w:bookmarkEnd w:id="168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59"/>
          <w:pgSz w:w="11900" w:h="16840"/>
          <w:pgMar w:footer="345" w:header="803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2"/>
        </w:numPr>
        <w:tabs>
          <w:tab w:pos="541" w:val="left" w:leader="none"/>
        </w:tabs>
        <w:spacing w:line="296" w:lineRule="auto" w:before="5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25m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3"/>
        </w:numPr>
        <w:tabs>
          <w:tab w:pos="477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3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dB(A).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dB(A).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confirm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2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69"/>
      <w:bookmarkEnd w:id="169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265</w:t>
      </w:r>
      <w:r>
        <w:rPr>
          <w:color w:val="1493C9"/>
          <w:spacing w:val="0"/>
          <w:w w:val="100"/>
        </w:rPr>
        <w:t>6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Waia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P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2656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60"/>
          <w:pgSz w:w="11900" w:h="16840"/>
          <w:pgMar w:footer="345" w:header="803" w:top="1040" w:bottom="540" w:left="620" w:right="1180"/>
          <w:pgNumType w:start="12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McKenzie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(Lot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DP37599),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Waiau</w:t>
            </w:r>
            <w:r>
              <w:rPr>
                <w:rFonts w:ascii="Arial" w:hAnsi="Arial" w:cs="Arial" w:eastAsia="Arial"/>
                <w:b w:val="0"/>
                <w:bCs w:val="0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0"/>
      <w:bookmarkEnd w:id="170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71"/>
      <w:bookmarkEnd w:id="171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4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541" w:val="left" w:leader="none"/>
        </w:tabs>
        <w:spacing w:line="296" w:lineRule="auto"/>
        <w:ind w:left="325" w:right="21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4"/>
        </w:numPr>
        <w:tabs>
          <w:tab w:pos="544" w:val="left" w:leader="none"/>
        </w:tabs>
        <w:spacing w:line="296" w:lineRule="auto" w:before="51"/>
        <w:ind w:left="325" w:right="17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4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4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4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4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4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4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3"/>
          <w:w w:val="100"/>
        </w:rPr>
        <w:t>a.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5"/>
        </w:numPr>
        <w:tabs>
          <w:tab w:pos="480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adjacen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5"/>
        </w:numPr>
        <w:tabs>
          <w:tab w:pos="520" w:val="left" w:leader="none"/>
        </w:tabs>
        <w:spacing w:line="296" w:lineRule="auto" w:before="51"/>
        <w:ind w:left="325" w:right="86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5984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–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540" w:val="left" w:leader="none"/>
        </w:tabs>
        <w:ind w:left="540" w:right="0" w:hanging="216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35"/>
        <w:jc w:val="left"/>
      </w:pP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form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4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4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72"/>
      <w:bookmarkEnd w:id="172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3"/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265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7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Pukekoh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4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Street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Pukekohe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3"/>
      <w:bookmarkEnd w:id="173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74"/>
      <w:bookmarkEnd w:id="174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Masts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6"/>
        </w:numPr>
        <w:tabs>
          <w:tab w:pos="541" w:val="left" w:leader="none"/>
        </w:tabs>
        <w:spacing w:line="296" w:lineRule="auto" w:before="79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6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6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6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6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6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6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6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6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6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6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6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75"/>
      <w:bookmarkEnd w:id="175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265</w:t>
      </w:r>
      <w:r>
        <w:rPr>
          <w:color w:val="1493C9"/>
          <w:spacing w:val="0"/>
          <w:w w:val="100"/>
        </w:rPr>
        <w:t>8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Glenbroo</w:t>
      </w:r>
      <w:r>
        <w:rPr>
          <w:color w:val="1493C9"/>
          <w:spacing w:val="0"/>
          <w:w w:val="100"/>
        </w:rPr>
        <w:t>k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2658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Brooksid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Waiuk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East)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23,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6"/>
      <w:bookmarkEnd w:id="176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77"/>
      <w:bookmarkEnd w:id="177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Masts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and</w:t>
      </w:r>
      <w:r>
        <w:rPr>
          <w:spacing w:val="18"/>
          <w:w w:val="100"/>
        </w:rPr>
        <w:t> </w:t>
      </w:r>
      <w:r>
        <w:rPr>
          <w:spacing w:val="0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7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20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7"/>
        </w:numPr>
        <w:tabs>
          <w:tab w:pos="543" w:val="left" w:leader="none"/>
        </w:tabs>
        <w:spacing w:line="296" w:lineRule="auto"/>
        <w:ind w:left="325" w:right="160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7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7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7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7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7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7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7"/>
        </w:numPr>
        <w:tabs>
          <w:tab w:pos="542" w:val="left" w:leader="none"/>
        </w:tabs>
        <w:spacing w:line="296" w:lineRule="auto" w:before="1"/>
        <w:ind w:left="325" w:right="44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property: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"/>
        <w:ind w:right="0"/>
        <w:jc w:val="left"/>
      </w:pP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7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4,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2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2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7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7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78"/>
      <w:bookmarkEnd w:id="178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265</w:t>
      </w:r>
      <w:r>
        <w:rPr>
          <w:color w:val="1493C9"/>
          <w:spacing w:val="0"/>
          <w:w w:val="100"/>
        </w:rPr>
        <w:t>9</w:t>
      </w:r>
      <w:r>
        <w:rPr>
          <w:color w:val="1493C9"/>
          <w:spacing w:val="-2"/>
          <w:w w:val="100"/>
        </w:rPr>
        <w:t> </w:t>
      </w:r>
      <w:r>
        <w:rPr>
          <w:color w:val="1493C9"/>
          <w:spacing w:val="3"/>
          <w:w w:val="100"/>
        </w:rPr>
        <w:t>Karak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1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2659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Charle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23793)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Karaka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79"/>
      <w:bookmarkEnd w:id="179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0"/>
      <w:bookmarkEnd w:id="180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8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8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8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8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8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8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8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8"/>
        </w:numPr>
        <w:tabs>
          <w:tab w:pos="542" w:val="left" w:leader="none"/>
        </w:tabs>
        <w:spacing w:line="296" w:lineRule="auto" w:before="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8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8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8"/>
        </w:numPr>
        <w:tabs>
          <w:tab w:pos="542" w:val="left" w:leader="none"/>
        </w:tabs>
        <w:spacing w:line="296" w:lineRule="auto" w:before="51"/>
        <w:ind w:left="325" w:right="669" w:firstLine="0"/>
        <w:jc w:val="both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NZS2772.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81"/>
      <w:bookmarkEnd w:id="181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3"/>
          <w:w w:val="100"/>
        </w:rPr>
        <w:t>266</w:t>
      </w:r>
      <w:r>
        <w:rPr>
          <w:color w:val="1493C9"/>
          <w:spacing w:val="0"/>
          <w:w w:val="100"/>
        </w:rPr>
        <w:t>0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Pun</w:t>
      </w:r>
      <w:r>
        <w:rPr>
          <w:color w:val="1493C9"/>
          <w:spacing w:val="0"/>
          <w:w w:val="100"/>
        </w:rPr>
        <w:t>i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3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Mauku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Road,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Pukekohe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27,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82"/>
      <w:bookmarkEnd w:id="182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3"/>
      <w:bookmarkEnd w:id="183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9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(mounted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building)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543" w:val="left" w:leader="none"/>
        </w:tabs>
        <w:spacing w:line="296" w:lineRule="auto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544" w:val="left" w:leader="none"/>
        </w:tabs>
        <w:spacing w:line="296" w:lineRule="auto"/>
        <w:ind w:left="325" w:right="115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upgraded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541" w:val="left" w:leader="none"/>
        </w:tabs>
        <w:spacing w:line="296" w:lineRule="auto"/>
        <w:ind w:left="325" w:right="21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9"/>
        </w:numPr>
        <w:tabs>
          <w:tab w:pos="544" w:val="left" w:leader="none"/>
        </w:tabs>
        <w:spacing w:before="51"/>
        <w:ind w:left="544" w:right="0" w:hanging="22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235"/>
        <w:jc w:val="left"/>
      </w:pP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9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9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9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9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9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9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29"/>
        </w:numPr>
        <w:tabs>
          <w:tab w:pos="541" w:val="left" w:leader="none"/>
        </w:tabs>
        <w:spacing w:line="296" w:lineRule="auto" w:before="1"/>
        <w:ind w:left="325" w:right="29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540" w:val="left" w:leader="none"/>
        </w:tabs>
        <w:spacing w:line="296" w:lineRule="auto"/>
        <w:ind w:left="325" w:right="23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29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29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84"/>
      <w:bookmarkEnd w:id="184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266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Awhit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u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Wes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Awhit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Waitara)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Waiuku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67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 w:sz="6" w:space="0" w:color="auto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29,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1900" w:h="16840"/>
          <w:pgMar w:header="803" w:footer="345" w:top="1040" w:bottom="540" w:left="620" w:right="11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3489" w:val="left" w:leader="none"/>
        </w:tabs>
        <w:spacing w:before="79"/>
        <w:ind w:left="385" w:right="0"/>
        <w:jc w:val="left"/>
      </w:pP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Dat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Give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effec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(i.e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laps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date)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46.824989pt;margin-top:-41.66914pt;width:484.600023pt;height:20.350pt;mso-position-horizontal-relative:page;mso-position-vertical-relative:paragraph;z-index:-8119" coordorigin="936,-833" coordsize="9692,407">
            <v:group style="position:absolute;left:945;top:-817;width:9675;height:2" coordorigin="945,-817" coordsize="9675,2">
              <v:shape style="position:absolute;left:945;top:-817;width:9675;height:2" coordorigin="945,-817" coordsize="9675,0" path="m945,-817l10620,-817e" filled="f" stroked="t" strokeweight=".850023pt" strokecolor="#D8D8D8">
                <v:path arrowok="t"/>
              </v:shape>
            </v:group>
            <v:group style="position:absolute;left:945;top:-442;width:9675;height:2" coordorigin="945,-442" coordsize="9675,2">
              <v:shape style="position:absolute;left:945;top:-442;width:9675;height:2" coordorigin="945,-442" coordsize="9675,0" path="m945,-442l10620,-442e" filled="f" stroked="t" strokeweight=".85pt" strokecolor="#D8D8D8">
                <v:path arrowok="t"/>
              </v:shape>
            </v:group>
            <v:group style="position:absolute;left:953;top:-825;width:2;height:390" coordorigin="953,-825" coordsize="2,390">
              <v:shape style="position:absolute;left:953;top:-825;width:2;height:390" coordorigin="953,-825" coordsize="0,390" path="m953,-825l953,-435e" filled="f" stroked="t" strokeweight=".85pt" strokecolor="#D8D8D8">
                <v:path arrowok="t"/>
              </v:shape>
            </v:group>
            <v:group style="position:absolute;left:4058;top:-825;width:2;height:390" coordorigin="4058,-825" coordsize="2,390">
              <v:shape style="position:absolute;left:4058;top:-825;width:2;height:390" coordorigin="4058,-825" coordsize="0,390" path="m4058,-825l4058,-435e" filled="f" stroked="t" strokeweight=".85pt" strokecolor="#D8D8D8">
                <v:path arrowok="t"/>
              </v:shape>
            </v:group>
            <v:group style="position:absolute;left:10613;top:-825;width:2;height:390" coordorigin="10613,-825" coordsize="2,390">
              <v:shape style="position:absolute;left:10613;top:-825;width:2;height:390" coordorigin="10613,-825" coordsize="0,390" path="m10613,-825l10613,-435e" filled="f" stroked="t" strokeweight=".85pt" strokecolor="#D8D8D8">
                <v:path arrowok="t"/>
              </v:shape>
            </v:group>
            <w10:wrap type="none"/>
          </v:group>
        </w:pict>
      </w:r>
      <w:bookmarkStart w:name="Purpose" w:id="185"/>
      <w:bookmarkEnd w:id="185"/>
      <w:r>
        <w:rPr/>
      </w:r>
      <w:r>
        <w:rPr>
          <w:color w:val="1493C9"/>
          <w:spacing w:val="2"/>
          <w:w w:val="100"/>
        </w:rPr>
        <w:t>Purpose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6"/>
      <w:bookmarkEnd w:id="186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0"/>
        </w:numPr>
        <w:tabs>
          <w:tab w:pos="541" w:val="left" w:leader="none"/>
        </w:tabs>
        <w:spacing w:line="296" w:lineRule="auto" w:before="51"/>
        <w:ind w:left="325" w:right="22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15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0"/>
        </w:numPr>
        <w:tabs>
          <w:tab w:pos="543" w:val="left" w:leader="none"/>
        </w:tabs>
        <w:spacing w:line="296" w:lineRule="auto"/>
        <w:ind w:left="325" w:right="3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associated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controls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0"/>
        </w:numPr>
        <w:tabs>
          <w:tab w:pos="543" w:val="left" w:leader="none"/>
        </w:tabs>
        <w:spacing w:line="296" w:lineRule="auto"/>
        <w:ind w:left="325" w:right="894" w:firstLine="0"/>
        <w:jc w:val="left"/>
      </w:pPr>
      <w:r>
        <w:rPr>
          <w:b w:val="0"/>
          <w:bCs w:val="0"/>
          <w:spacing w:val="0"/>
          <w:w w:val="100"/>
        </w:rPr>
        <w:t>Notwithstanding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attached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masts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June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2012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upgraded,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reconfigure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installed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where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met.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0"/>
        </w:numPr>
        <w:tabs>
          <w:tab w:pos="541" w:val="left" w:leader="none"/>
        </w:tabs>
        <w:spacing w:line="296" w:lineRule="auto"/>
        <w:ind w:left="325" w:right="159" w:firstLine="0"/>
        <w:jc w:val="both"/>
      </w:pP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mounted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buildings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extend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more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above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maximum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highest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roof,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1,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height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relation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control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fro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adjoinin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residentia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zone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roa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boundaries.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Buildings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0"/>
        </w:numPr>
        <w:tabs>
          <w:tab w:pos="544" w:val="left" w:leader="none"/>
        </w:tabs>
        <w:spacing w:line="296" w:lineRule="auto" w:before="5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building,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excluding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masts,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flues,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air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conditioning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8m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height.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upgrading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existing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already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infringing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standard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provide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additiona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infringement.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0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0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0"/>
        </w:numPr>
        <w:tabs>
          <w:tab w:pos="541" w:val="left" w:leader="none"/>
        </w:tabs>
        <w:spacing w:line="296" w:lineRule="auto" w:before="51"/>
        <w:ind w:left="325" w:right="42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0"/>
        </w:numPr>
        <w:tabs>
          <w:tab w:pos="531" w:val="left" w:leader="none"/>
        </w:tabs>
        <w:spacing w:line="296" w:lineRule="auto" w:before="1"/>
        <w:ind w:left="325" w:right="62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0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0"/>
        </w:numPr>
        <w:tabs>
          <w:tab w:pos="539" w:val="left" w:leader="none"/>
        </w:tabs>
        <w:spacing w:line="296" w:lineRule="auto" w:before="51"/>
        <w:ind w:left="325" w:right="11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0"/>
        </w:numPr>
        <w:tabs>
          <w:tab w:pos="541" w:val="left" w:leader="none"/>
        </w:tabs>
        <w:spacing w:line="296" w:lineRule="auto" w:before="1"/>
        <w:ind w:left="325" w:right="23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adjacent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residential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property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rural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zone,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399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0"/>
        </w:numPr>
        <w:tabs>
          <w:tab w:pos="540" w:val="left" w:leader="none"/>
        </w:tabs>
        <w:spacing w:line="296" w:lineRule="auto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sensitive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boundaries)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confirm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compliance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this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footerReference w:type="default" r:id="rId62"/>
          <w:pgSz w:w="11900" w:h="16840"/>
          <w:pgMar w:footer="345" w:header="803" w:top="1040" w:bottom="540" w:left="620" w:right="124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0"/>
        </w:numPr>
        <w:tabs>
          <w:tab w:pos="542" w:val="left" w:leader="none"/>
        </w:tabs>
        <w:spacing w:line="296" w:lineRule="auto" w:before="79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7,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0"/>
        </w:numPr>
        <w:tabs>
          <w:tab w:pos="651" w:val="left" w:leader="none"/>
        </w:tabs>
        <w:spacing w:line="296" w:lineRule="auto"/>
        <w:ind w:left="325" w:right="10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0"/>
        </w:numPr>
        <w:tabs>
          <w:tab w:pos="651" w:val="left" w:leader="none"/>
        </w:tabs>
        <w:spacing w:line="296" w:lineRule="auto" w:before="51"/>
        <w:ind w:left="325" w:right="564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87"/>
      <w:bookmarkEnd w:id="187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3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Indicato</w:t>
      </w:r>
      <w:r>
        <w:rPr>
          <w:spacing w:val="0"/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Diagra</w:t>
      </w:r>
      <w:r>
        <w:rPr>
          <w:spacing w:val="0"/>
          <w:w w:val="100"/>
        </w:rPr>
        <w:t>m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7.</w:t>
      </w:r>
      <w:r>
        <w:rPr>
          <w:spacing w:val="0"/>
          <w:w w:val="100"/>
        </w:rPr>
        <w:t>4</w:t>
      </w:r>
      <w:r>
        <w:rPr>
          <w:spacing w:val="21"/>
          <w:w w:val="100"/>
        </w:rPr>
        <w:t> </w:t>
      </w:r>
      <w:r>
        <w:rPr>
          <w:spacing w:val="0"/>
          <w:w w:val="100"/>
        </w:rPr>
        <w:t>­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Recessio</w:t>
      </w:r>
      <w:r>
        <w:rPr>
          <w:spacing w:val="0"/>
          <w:w w:val="100"/>
        </w:rPr>
        <w:t>n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Plan</w:t>
      </w:r>
      <w:r>
        <w:rPr>
          <w:spacing w:val="0"/>
          <w:w w:val="100"/>
        </w:rPr>
        <w:t>e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Cros</w:t>
      </w:r>
      <w:r>
        <w:rPr>
          <w:spacing w:val="0"/>
          <w:w w:val="100"/>
        </w:rPr>
        <w:t>s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Section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5" w:right="112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35.25pt;height:450pt;mso-position-horizontal-relative:char;mso-position-vertical-relative:line" type="#_x0000_t75">
            <v:imagedata r:id="rId6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2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266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2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Hunu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493C9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Fall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Telecommunication</w:t>
      </w:r>
      <w:r>
        <w:rPr>
          <w:rFonts w:ascii="Arial" w:hAnsi="Arial" w:cs="Arial" w:eastAsia="Arial"/>
          <w:b/>
          <w:bCs/>
          <w:color w:val="1493C9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1493C9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493C9"/>
          <w:spacing w:val="3"/>
          <w:w w:val="100"/>
          <w:sz w:val="21"/>
          <w:szCs w:val="2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footerReference w:type="default" r:id="rId63"/>
          <w:pgSz w:w="11900" w:h="16840"/>
          <w:pgMar w:footer="345" w:header="803" w:top="1040" w:bottom="540" w:left="620" w:right="1180"/>
          <w:pgNumType w:start="131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64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line="296" w:lineRule="auto" w:before="75"/>
              <w:ind w:left="44" w:right="7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Road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(Pt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PSH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Pt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Allotment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24B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PSH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Hunua)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31,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88"/>
      <w:bookmarkEnd w:id="188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89"/>
      <w:bookmarkEnd w:id="189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1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1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1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1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1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1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1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1"/>
        </w:numPr>
        <w:tabs>
          <w:tab w:pos="542" w:val="left" w:leader="none"/>
        </w:tabs>
        <w:spacing w:line="296" w:lineRule="auto" w:before="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1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1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9"/>
        <w:ind w:right="7642"/>
        <w:jc w:val="both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1"/>
        </w:numPr>
        <w:tabs>
          <w:tab w:pos="542" w:val="left" w:leader="none"/>
        </w:tabs>
        <w:spacing w:line="296" w:lineRule="auto" w:before="51"/>
        <w:ind w:left="325" w:right="669" w:firstLine="0"/>
        <w:jc w:val="both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NZS2772.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8336"/>
        <w:jc w:val="both"/>
        <w:rPr>
          <w:b w:val="0"/>
          <w:bCs w:val="0"/>
        </w:rPr>
      </w:pPr>
      <w:bookmarkStart w:name="Attachments" w:id="190"/>
      <w:bookmarkEnd w:id="190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8333"/>
        <w:jc w:val="both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5870"/>
        <w:jc w:val="both"/>
        <w:rPr>
          <w:b w:val="0"/>
          <w:bCs w:val="0"/>
        </w:rPr>
      </w:pPr>
      <w:r>
        <w:rPr>
          <w:color w:val="1493C9"/>
          <w:spacing w:val="4"/>
          <w:w w:val="100"/>
        </w:rPr>
        <w:t>266</w:t>
      </w:r>
      <w:r>
        <w:rPr>
          <w:color w:val="1493C9"/>
          <w:spacing w:val="0"/>
          <w:w w:val="100"/>
        </w:rPr>
        <w:t>3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Hunu</w:t>
      </w:r>
      <w:r>
        <w:rPr>
          <w:color w:val="1493C9"/>
          <w:spacing w:val="0"/>
          <w:w w:val="100"/>
        </w:rPr>
        <w:t>a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Paparim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(Lo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139880)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Hunua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32,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91"/>
      <w:bookmarkEnd w:id="191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92"/>
      <w:bookmarkEnd w:id="192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1"/>
          <w:w w:val="100"/>
        </w:rPr>
        <w:t>Mast</w:t>
      </w:r>
      <w:r>
        <w:rPr>
          <w:spacing w:val="0"/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</w:t>
      </w:r>
      <w:r>
        <w:rPr>
          <w:spacing w:val="0"/>
          <w:w w:val="100"/>
        </w:rPr>
        <w:t>d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Antennas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2"/>
        </w:numPr>
        <w:tabs>
          <w:tab w:pos="541" w:val="left" w:leader="none"/>
        </w:tabs>
        <w:spacing w:line="296" w:lineRule="auto" w:before="51"/>
        <w:ind w:left="325" w:right="280" w:firstLine="0"/>
        <w:jc w:val="left"/>
      </w:pP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antenna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(mounte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mas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building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excee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25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above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-1"/>
          <w:w w:val="100"/>
        </w:rPr>
        <w:t>groun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lightnin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rod).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2"/>
        </w:numPr>
        <w:tabs>
          <w:tab w:pos="541" w:val="left" w:leader="none"/>
        </w:tabs>
        <w:spacing w:before="51"/>
        <w:ind w:left="541" w:right="0" w:hanging="217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2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2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2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2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2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2"/>
        </w:numPr>
        <w:tabs>
          <w:tab w:pos="542" w:val="left" w:leader="none"/>
        </w:tabs>
        <w:spacing w:line="296" w:lineRule="auto" w:before="1"/>
        <w:ind w:left="325" w:right="279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dwelling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2"/>
        </w:numPr>
        <w:tabs>
          <w:tab w:pos="540" w:val="left" w:leader="none"/>
        </w:tabs>
        <w:spacing w:line="296" w:lineRule="auto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6" w:lineRule="auto" w:before="79"/>
        <w:ind w:right="174"/>
        <w:jc w:val="left"/>
      </w:pP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3,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2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2"/>
        </w:numPr>
        <w:tabs>
          <w:tab w:pos="542" w:val="left" w:leader="none"/>
        </w:tabs>
        <w:spacing w:line="296" w:lineRule="auto" w:before="51"/>
        <w:ind w:left="325" w:right="669" w:firstLine="0"/>
        <w:jc w:val="both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NZS2772.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93"/>
      <w:bookmarkEnd w:id="193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color w:val="1493C9"/>
          <w:spacing w:val="4"/>
          <w:w w:val="100"/>
        </w:rPr>
        <w:t>266</w:t>
      </w:r>
      <w:r>
        <w:rPr>
          <w:color w:val="1493C9"/>
          <w:spacing w:val="0"/>
          <w:w w:val="100"/>
        </w:rPr>
        <w:t>4</w:t>
      </w:r>
      <w:r>
        <w:rPr>
          <w:color w:val="1493C9"/>
          <w:spacing w:val="-4"/>
          <w:w w:val="100"/>
        </w:rPr>
        <w:t> </w:t>
      </w:r>
      <w:r>
        <w:rPr>
          <w:color w:val="1493C9"/>
          <w:spacing w:val="4"/>
          <w:w w:val="100"/>
        </w:rPr>
        <w:t>Puketut</w:t>
      </w:r>
      <w:r>
        <w:rPr>
          <w:color w:val="1493C9"/>
          <w:spacing w:val="0"/>
          <w:w w:val="100"/>
        </w:rPr>
        <w:t>u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Telecommunication</w:t>
      </w:r>
      <w:r>
        <w:rPr>
          <w:color w:val="1493C9"/>
          <w:spacing w:val="0"/>
          <w:w w:val="100"/>
        </w:rPr>
        <w:t>s</w:t>
      </w:r>
      <w:r>
        <w:rPr>
          <w:color w:val="1493C9"/>
          <w:spacing w:val="-3"/>
          <w:w w:val="100"/>
        </w:rPr>
        <w:t> </w:t>
      </w:r>
      <w:r>
        <w:rPr>
          <w:color w:val="1493C9"/>
          <w:spacing w:val="4"/>
          <w:w w:val="100"/>
        </w:rPr>
        <w:t>Site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Designatio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Number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9"/>
                <w:szCs w:val="19"/>
              </w:rPr>
              <w:t>2664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Requirin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Authority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Choru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Zealan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Ltd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Location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Mai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(nea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Puketut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Road)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Bombay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Rollove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3"/>
                <w:w w:val="100"/>
                <w:sz w:val="19"/>
                <w:szCs w:val="19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Legac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2"/>
                <w:w w:val="100"/>
                <w:sz w:val="19"/>
                <w:szCs w:val="19"/>
              </w:rPr>
              <w:t>Reference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Designation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36,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Auckland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Council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District</w:t>
            </w:r>
            <w:r>
              <w:rPr>
                <w:rFonts w:ascii="Arial" w:hAnsi="Arial" w:cs="Arial" w:eastAsia="Arial"/>
                <w:b w:val="0"/>
                <w:bCs w:val="0"/>
                <w:spacing w:val="1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(Franklin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Section)</w:t>
            </w:r>
            <w:r>
              <w:rPr>
                <w:rFonts w:ascii="Arial" w:hAnsi="Arial" w:cs="Arial" w:eastAsia="Arial"/>
                <w:b w:val="0"/>
                <w:bCs w:val="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2000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75" w:hRule="exact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>
            <w:pPr>
              <w:pStyle w:val="TableParagraph"/>
              <w:spacing w:before="75"/>
              <w:ind w:left="4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Give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effec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(i.e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laps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9"/>
                <w:szCs w:val="19"/>
              </w:rPr>
              <w:t>date)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325" w:right="0" w:firstLine="0"/>
        <w:jc w:val="left"/>
        <w:rPr>
          <w:rFonts w:ascii="Arial" w:hAnsi="Arial" w:cs="Arial" w:eastAsia="Arial"/>
          <w:sz w:val="24"/>
          <w:szCs w:val="24"/>
        </w:rPr>
      </w:pPr>
      <w:bookmarkStart w:name="Purpose" w:id="194"/>
      <w:bookmarkEnd w:id="194"/>
      <w:r>
        <w:rPr/>
      </w:r>
      <w:r>
        <w:rPr>
          <w:rFonts w:ascii="Arial" w:hAnsi="Arial" w:cs="Arial" w:eastAsia="Arial"/>
          <w:b/>
          <w:bCs/>
          <w:color w:val="1493C9"/>
          <w:spacing w:val="2"/>
          <w:w w:val="100"/>
          <w:sz w:val="24"/>
          <w:szCs w:val="24"/>
        </w:rPr>
        <w:t>Purpose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Telecommunication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radiocommunication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ancillary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0"/>
          <w:w w:val="100"/>
        </w:rPr>
        <w:t>purposes.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Conditions" w:id="195"/>
      <w:bookmarkEnd w:id="195"/>
      <w:r>
        <w:rPr/>
      </w:r>
      <w:r>
        <w:rPr>
          <w:color w:val="1493C9"/>
          <w:spacing w:val="0"/>
          <w:w w:val="100"/>
        </w:rPr>
        <w:t>Conditions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Outlin</w:t>
      </w:r>
      <w:r>
        <w:rPr>
          <w:spacing w:val="0"/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Plans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-1"/>
          <w:w w:val="100"/>
        </w:rPr>
        <w:t>Tha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Outlin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Pla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work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shal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for: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3"/>
        </w:numPr>
        <w:tabs>
          <w:tab w:pos="541" w:val="left" w:leader="none"/>
        </w:tabs>
        <w:spacing w:before="51"/>
        <w:ind w:left="325" w:right="0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internal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building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works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(excluding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external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noise);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3"/>
        </w:numPr>
        <w:tabs>
          <w:tab w:pos="541" w:val="left" w:leader="none"/>
        </w:tabs>
        <w:spacing w:line="296" w:lineRule="auto" w:before="51"/>
        <w:ind w:left="325" w:right="489" w:firstLine="0"/>
        <w:jc w:val="left"/>
      </w:pP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height,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breadth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depth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subjec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complianc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0"/>
          <w:w w:val="100"/>
        </w:rPr>
        <w:t>below;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3"/>
        </w:numPr>
        <w:tabs>
          <w:tab w:pos="531" w:val="left" w:leader="none"/>
        </w:tabs>
        <w:spacing w:line="296" w:lineRule="auto" w:before="1"/>
        <w:ind w:left="325" w:right="68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replacement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antennas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similar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size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provided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overal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heigh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facility;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3"/>
        </w:numPr>
        <w:tabs>
          <w:tab w:pos="542" w:val="left" w:leader="none"/>
        </w:tabs>
        <w:spacing w:before="1"/>
        <w:ind w:left="542" w:right="0" w:hanging="218"/>
        <w:jc w:val="left"/>
      </w:pPr>
      <w:r>
        <w:rPr>
          <w:b w:val="0"/>
          <w:bCs w:val="0"/>
          <w:spacing w:val="0"/>
          <w:w w:val="100"/>
        </w:rPr>
        <w:t>General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maintenance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repair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work,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fencing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otherwise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permitted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District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-2"/>
          <w:w w:val="100"/>
        </w:rPr>
        <w:t>Noise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3"/>
        </w:numPr>
        <w:tabs>
          <w:tab w:pos="539" w:val="left" w:leader="none"/>
        </w:tabs>
        <w:spacing w:line="296" w:lineRule="auto" w:before="51"/>
        <w:ind w:left="325" w:right="175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back­u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following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limits: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1"/>
          <w:numId w:val="133"/>
        </w:numPr>
        <w:tabs>
          <w:tab w:pos="542" w:val="left" w:leader="none"/>
        </w:tabs>
        <w:spacing w:line="296" w:lineRule="auto" w:before="1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notional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20m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facade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dwelling,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boundary,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whichever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closest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dwelling: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1"/>
        <w:ind w:right="6036"/>
        <w:jc w:val="left"/>
      </w:pP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50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10pm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­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7am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day: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Leq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40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dB(A)</w:t>
      </w:r>
      <w:r>
        <w:rPr>
          <w:b w:val="0"/>
          <w:bCs w:val="0"/>
          <w:spacing w:val="0"/>
          <w:w w:val="100"/>
        </w:rPr>
      </w:r>
    </w:p>
    <w:p>
      <w:pPr>
        <w:spacing w:after="0" w:line="296" w:lineRule="auto"/>
        <w:jc w:val="left"/>
        <w:sectPr>
          <w:pgSz w:w="11900" w:h="16840"/>
          <w:pgMar w:header="803" w:footer="345" w:top="1040" w:bottom="540" w:left="620" w:right="118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33"/>
        </w:numPr>
        <w:tabs>
          <w:tab w:pos="540" w:val="left" w:leader="none"/>
        </w:tabs>
        <w:spacing w:line="296" w:lineRule="auto" w:before="79"/>
        <w:ind w:left="325" w:right="129" w:firstLine="0"/>
        <w:jc w:val="left"/>
      </w:pP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generatin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equipmen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(excludin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engin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alternato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fo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emergenc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backu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power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generation)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cumulatively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combination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increas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receive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othe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propert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boundar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wher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Condition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exceeded.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assessment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may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submitted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part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(depending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circumstances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nature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generating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equipment,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remoteness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proximity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sensitiv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boundaries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existin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predicte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nois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level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confir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compliance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wit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thi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condition.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changes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additions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site,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all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engine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alternators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exceeds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limits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Condition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2,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outline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plan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required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which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demonstrates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how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mitigation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(BPO)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that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3"/>
          <w:w w:val="100"/>
        </w:rPr>
        <w:t>reasonabl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3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33"/>
        </w:numPr>
        <w:tabs>
          <w:tab w:pos="542" w:val="left" w:leader="none"/>
        </w:tabs>
        <w:spacing w:line="296" w:lineRule="auto"/>
        <w:ind w:left="325" w:right="114" w:firstLine="0"/>
        <w:jc w:val="left"/>
      </w:pP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requiring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authority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adopt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best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practicable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option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ensure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emission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noise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from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its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designated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0"/>
          <w:w w:val="100"/>
        </w:rPr>
        <w:t>site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does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level.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spacing w:val="1"/>
          <w:w w:val="100"/>
        </w:rPr>
        <w:t>Radiofrequenc</w:t>
      </w:r>
      <w:r>
        <w:rPr>
          <w:spacing w:val="0"/>
          <w:w w:val="100"/>
        </w:rPr>
        <w:t>y</w:t>
      </w:r>
      <w:r>
        <w:rPr>
          <w:spacing w:val="0"/>
          <w:w w:val="100"/>
        </w:rPr>
        <w:t> 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Fields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133"/>
        </w:numPr>
        <w:tabs>
          <w:tab w:pos="542" w:val="left" w:leader="none"/>
        </w:tabs>
        <w:spacing w:line="296" w:lineRule="auto" w:before="51"/>
        <w:ind w:left="325" w:right="669" w:firstLine="0"/>
        <w:jc w:val="left"/>
      </w:pP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equipment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transmitting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radiofrequency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energy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shall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comply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with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exposure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levels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stated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2"/>
        </w:rPr>
        <w:t> </w:t>
      </w:r>
      <w:r>
        <w:rPr>
          <w:b w:val="0"/>
          <w:bCs w:val="0"/>
          <w:spacing w:val="-1"/>
          <w:w w:val="100"/>
        </w:rPr>
        <w:t>Zealan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NZS2772.1:199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an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successo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standar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require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Nationa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Environmental</w:t>
      </w:r>
      <w:r>
        <w:rPr>
          <w:b w:val="0"/>
          <w:bCs w:val="0"/>
          <w:spacing w:val="-1"/>
          <w:w w:val="102"/>
        </w:rPr>
        <w:t> </w:t>
      </w:r>
      <w:r>
        <w:rPr>
          <w:b w:val="0"/>
          <w:bCs w:val="0"/>
          <w:spacing w:val="0"/>
          <w:w w:val="100"/>
        </w:rPr>
        <w:t>Standards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Telecommunications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Facilities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any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place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where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public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has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reasonable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access.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Attachments" w:id="196"/>
      <w:bookmarkEnd w:id="196"/>
      <w:r>
        <w:rPr/>
      </w:r>
      <w:r>
        <w:rPr>
          <w:color w:val="1493C9"/>
          <w:spacing w:val="-2"/>
          <w:w w:val="100"/>
        </w:rPr>
        <w:t>Attachments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43"/>
          <w:w w:val="100"/>
        </w:rPr>
        <w:t> </w:t>
      </w:r>
      <w:r>
        <w:rPr>
          <w:b w:val="0"/>
          <w:bCs w:val="0"/>
          <w:spacing w:val="0"/>
          <w:w w:val="100"/>
        </w:rPr>
        <w:t>attachments.</w:t>
      </w:r>
      <w:r>
        <w:rPr>
          <w:b w:val="0"/>
          <w:bCs w:val="0"/>
          <w:spacing w:val="0"/>
          <w:w w:val="100"/>
        </w:rPr>
      </w:r>
    </w:p>
    <w:sectPr>
      <w:pgSz w:w="11900" w:h="16840"/>
      <w:pgMar w:header="803" w:footer="345" w:top="1040" w:bottom="540" w:left="62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1.819659pt;height:10pt;mso-position-horizontal-relative:page;mso-position-vertical-relative:page;z-index:-812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40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50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60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70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1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80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0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08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90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0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100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110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120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1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10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60.71566pt;height:10pt;mso-position-horizontal-relative:page;mso-position-vertical-relative:page;z-index:-809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5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20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30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2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35pt;margin-top:813.757507pt;width:56.267659pt;height:10pt;mso-position-horizontal-relative:page;mso-position-vertical-relative:page;z-index:-8119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Page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of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-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spacing w:val="0"/>
                    <w:w w:val="100"/>
                    <w:sz w:val="16"/>
                    <w:szCs w:val="16"/>
                  </w:rPr>
                  <w:t>135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781998pt;margin-top:39.136223pt;width:379.436018pt;height:14pt;mso-position-horizontal-relative:page;mso-position-vertical-relative:page;z-index:-8129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The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Proposed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Auckland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Unitary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Plan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(notified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30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September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2013)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8pt;margin-top:38.276222pt;width:378.070321pt;height:14pt;mso-position-horizontal-relative:page;mso-position-vertical-relative:page;z-index:-812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The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18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PrOilOsed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Auckland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Unitary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2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Plan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16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(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notified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4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-27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September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8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93C8"/>
                    <w:spacing w:val="0"/>
                    <w:w w:val="105"/>
                    <w:sz w:val="24"/>
                    <w:szCs w:val="24"/>
                  </w:rPr>
                  <w:t>2013)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7.781998pt;margin-top:39.136223pt;width:379.436018pt;height:14pt;mso-position-horizontal-relative:page;mso-position-vertical-relative:page;z-index:-8120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4"/>
                    <w:szCs w:val="24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The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Proposed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Auckland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Unitary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Plan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(notified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30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September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493C9"/>
                    <w:spacing w:val="0"/>
                    <w:w w:val="100"/>
                    <w:sz w:val="24"/>
                    <w:szCs w:val="24"/>
                  </w:rPr>
                  <w:t>2013)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hanging="156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2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9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8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7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5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decimal"/>
      <w:lvlText w:val="%2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2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1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0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7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6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3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2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hanging="16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hanging="163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0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hanging="16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4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3">
    <w:multiLevelType w:val="hybridMultilevel"/>
    <w:lvl w:ilvl="0">
      <w:start w:val="1"/>
      <w:numFmt w:val="lowerLetter"/>
      <w:lvlText w:val="%1."/>
      <w:lvlJc w:val="left"/>
      <w:pPr>
        <w:ind w:hanging="219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0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0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9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0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6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5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4">
    <w:multiLevelType w:val="hybridMultilevel"/>
    <w:lvl w:ilvl="0">
      <w:start w:val="1"/>
      <w:numFmt w:val="lowerRoman"/>
      <w:lvlText w:val="%1."/>
      <w:lvlJc w:val="left"/>
      <w:pPr>
        <w:ind w:hanging="152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decimal"/>
      <w:lvlText w:val="%2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2">
      <w:start w:val="1"/>
      <w:numFmt w:val="lowerLetter"/>
      <w:lvlText w:val="%3."/>
      <w:lvlJc w:val="left"/>
      <w:pPr>
        <w:ind w:hanging="221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3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2">
    <w:multiLevelType w:val="hybridMultilevel"/>
    <w:lvl w:ilvl="0">
      <w:start w:val="1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1">
    <w:multiLevelType w:val="hybridMultilevel"/>
    <w:lvl w:ilvl="0">
      <w:start w:val="1"/>
      <w:numFmt w:val="lowerLetter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0">
    <w:multiLevelType w:val="hybridMultilevel"/>
    <w:lvl w:ilvl="0">
      <w:start w:val="14"/>
      <w:numFmt w:val="decimal"/>
      <w:lvlText w:val="%1."/>
      <w:lvlJc w:val="left"/>
      <w:pPr>
        <w:ind w:hanging="32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hanging="162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22"/>
        <w:jc w:val="left"/>
      </w:pPr>
      <w:rPr>
        <w:rFonts w:hint="default" w:ascii="Arial" w:hAnsi="Arial" w:eastAsia="Arial"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hanging="382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hanging="216"/>
        <w:jc w:val="left"/>
      </w:pPr>
      <w:rPr>
        <w:rFonts w:hint="default" w:ascii="Arial" w:hAnsi="Arial" w:eastAsia="Arial"/>
        <w:spacing w:val="-1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5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0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7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hanging="381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hanging="381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hanging="381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2"/>
      <w:numFmt w:val="lowerLetter"/>
      <w:lvlText w:val="%1."/>
      <w:lvlJc w:val="left"/>
      <w:pPr>
        <w:ind w:hanging="218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Roman"/>
      <w:lvlText w:val="%1."/>
      <w:lvlJc w:val="left"/>
      <w:pPr>
        <w:ind w:hanging="153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1">
      <w:start w:val="1"/>
      <w:numFmt w:val="lowerLetter"/>
      <w:lvlText w:val="%2."/>
      <w:lvlJc w:val="left"/>
      <w:pPr>
        <w:ind w:hanging="217"/>
        <w:jc w:val="left"/>
      </w:pPr>
      <w:rPr>
        <w:rFonts w:hint="default" w:ascii="Arial" w:hAnsi="Arial" w:eastAsia="Arial"/>
        <w:w w:val="10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1"/>
      <w:ind w:left="325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325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sz w:val="24"/>
      <w:szCs w:val="24"/>
    </w:rPr>
  </w:style>
  <w:style w:styleId="Heading3" w:type="paragraph">
    <w:name w:val="Heading 3"/>
    <w:basedOn w:val="Normal"/>
    <w:uiPriority w:val="1"/>
    <w:qFormat/>
    <w:pPr>
      <w:ind w:left="180"/>
      <w:outlineLvl w:val="3"/>
    </w:pPr>
    <w:rPr>
      <w:rFonts w:ascii="Times New Roman" w:hAnsi="Times New Roman" w:eastAsia="Times New Roman"/>
      <w:sz w:val="22"/>
      <w:szCs w:val="22"/>
    </w:rPr>
  </w:style>
  <w:style w:styleId="Heading4" w:type="paragraph">
    <w:name w:val="Heading 4"/>
    <w:basedOn w:val="Normal"/>
    <w:uiPriority w:val="1"/>
    <w:qFormat/>
    <w:pPr>
      <w:ind w:left="325"/>
      <w:outlineLvl w:val="4"/>
    </w:pPr>
    <w:rPr>
      <w:rFonts w:ascii="Arial" w:hAnsi="Arial" w:eastAsia="Arial"/>
      <w:b/>
      <w:bCs/>
      <w:sz w:val="21"/>
      <w:szCs w:val="21"/>
    </w:rPr>
  </w:style>
  <w:style w:styleId="Heading5" w:type="paragraph">
    <w:name w:val="Heading 5"/>
    <w:basedOn w:val="Normal"/>
    <w:uiPriority w:val="1"/>
    <w:qFormat/>
    <w:pPr>
      <w:ind w:left="325"/>
      <w:outlineLvl w:val="5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header" Target="header2.xml"/><Relationship Id="rId14" Type="http://schemas.openxmlformats.org/officeDocument/2006/relationships/footer" Target="footer8.xml"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header" Target="header3.xml"/><Relationship Id="rId19" Type="http://schemas.openxmlformats.org/officeDocument/2006/relationships/footer" Target="footer9.xml"/><Relationship Id="rId20" Type="http://schemas.openxmlformats.org/officeDocument/2006/relationships/image" Target="media/image4.jpg"/><Relationship Id="rId21" Type="http://schemas.openxmlformats.org/officeDocument/2006/relationships/footer" Target="footer10.xml"/><Relationship Id="rId22" Type="http://schemas.openxmlformats.org/officeDocument/2006/relationships/footer" Target="footer11.xml"/><Relationship Id="rId23" Type="http://schemas.openxmlformats.org/officeDocument/2006/relationships/image" Target="media/image5.jpg"/><Relationship Id="rId24" Type="http://schemas.openxmlformats.org/officeDocument/2006/relationships/image" Target="media/image6.jpg"/><Relationship Id="rId25" Type="http://schemas.openxmlformats.org/officeDocument/2006/relationships/image" Target="media/image7.jpg"/><Relationship Id="rId26" Type="http://schemas.openxmlformats.org/officeDocument/2006/relationships/footer" Target="footer12.xml"/><Relationship Id="rId27" Type="http://schemas.openxmlformats.org/officeDocument/2006/relationships/image" Target="media/image8.jpg"/><Relationship Id="rId28" Type="http://schemas.openxmlformats.org/officeDocument/2006/relationships/footer" Target="footer13.xml"/><Relationship Id="rId29" Type="http://schemas.openxmlformats.org/officeDocument/2006/relationships/image" Target="media/image9.jpg"/><Relationship Id="rId30" Type="http://schemas.openxmlformats.org/officeDocument/2006/relationships/image" Target="media/image10.jpg"/><Relationship Id="rId31" Type="http://schemas.openxmlformats.org/officeDocument/2006/relationships/image" Target="media/image11.jpg"/><Relationship Id="rId32" Type="http://schemas.openxmlformats.org/officeDocument/2006/relationships/footer" Target="footer14.xml"/><Relationship Id="rId33" Type="http://schemas.openxmlformats.org/officeDocument/2006/relationships/footer" Target="footer15.xml"/><Relationship Id="rId34" Type="http://schemas.openxmlformats.org/officeDocument/2006/relationships/image" Target="media/image12.jpg"/><Relationship Id="rId35" Type="http://schemas.openxmlformats.org/officeDocument/2006/relationships/image" Target="media/image13.jpg"/><Relationship Id="rId36" Type="http://schemas.openxmlformats.org/officeDocument/2006/relationships/footer" Target="footer16.xml"/><Relationship Id="rId37" Type="http://schemas.openxmlformats.org/officeDocument/2006/relationships/footer" Target="footer17.xml"/><Relationship Id="rId38" Type="http://schemas.openxmlformats.org/officeDocument/2006/relationships/image" Target="media/image14.jpg"/><Relationship Id="rId39" Type="http://schemas.openxmlformats.org/officeDocument/2006/relationships/image" Target="media/image15.jpg"/><Relationship Id="rId40" Type="http://schemas.openxmlformats.org/officeDocument/2006/relationships/image" Target="media/image16.jpg"/><Relationship Id="rId41" Type="http://schemas.openxmlformats.org/officeDocument/2006/relationships/footer" Target="footer18.xml"/><Relationship Id="rId42" Type="http://schemas.openxmlformats.org/officeDocument/2006/relationships/footer" Target="footer19.xml"/><Relationship Id="rId43" Type="http://schemas.openxmlformats.org/officeDocument/2006/relationships/image" Target="media/image17.jpg"/><Relationship Id="rId44" Type="http://schemas.openxmlformats.org/officeDocument/2006/relationships/footer" Target="footer20.xml"/><Relationship Id="rId45" Type="http://schemas.openxmlformats.org/officeDocument/2006/relationships/image" Target="media/image18.jpg"/><Relationship Id="rId46" Type="http://schemas.openxmlformats.org/officeDocument/2006/relationships/footer" Target="footer21.xml"/><Relationship Id="rId47" Type="http://schemas.openxmlformats.org/officeDocument/2006/relationships/image" Target="media/image19.jpg"/><Relationship Id="rId48" Type="http://schemas.openxmlformats.org/officeDocument/2006/relationships/image" Target="media/image20.jpg"/><Relationship Id="rId49" Type="http://schemas.openxmlformats.org/officeDocument/2006/relationships/footer" Target="footer22.xml"/><Relationship Id="rId50" Type="http://schemas.openxmlformats.org/officeDocument/2006/relationships/footer" Target="footer23.xml"/><Relationship Id="rId51" Type="http://schemas.openxmlformats.org/officeDocument/2006/relationships/image" Target="media/image21.jpg"/><Relationship Id="rId52" Type="http://schemas.openxmlformats.org/officeDocument/2006/relationships/image" Target="media/image22.jpg"/><Relationship Id="rId53" Type="http://schemas.openxmlformats.org/officeDocument/2006/relationships/image" Target="media/image23.jpg"/><Relationship Id="rId54" Type="http://schemas.openxmlformats.org/officeDocument/2006/relationships/image" Target="media/image24.jpg"/><Relationship Id="rId55" Type="http://schemas.openxmlformats.org/officeDocument/2006/relationships/footer" Target="footer24.xml"/><Relationship Id="rId56" Type="http://schemas.openxmlformats.org/officeDocument/2006/relationships/footer" Target="footer25.xml"/><Relationship Id="rId57" Type="http://schemas.openxmlformats.org/officeDocument/2006/relationships/image" Target="media/image25.jpg"/><Relationship Id="rId58" Type="http://schemas.openxmlformats.org/officeDocument/2006/relationships/image" Target="media/image26.jpg"/><Relationship Id="rId59" Type="http://schemas.openxmlformats.org/officeDocument/2006/relationships/footer" Target="footer26.xml"/><Relationship Id="rId60" Type="http://schemas.openxmlformats.org/officeDocument/2006/relationships/footer" Target="footer27.xml"/><Relationship Id="rId61" Type="http://schemas.openxmlformats.org/officeDocument/2006/relationships/image" Target="media/image27.jpg"/><Relationship Id="rId62" Type="http://schemas.openxmlformats.org/officeDocument/2006/relationships/footer" Target="footer28.xml"/><Relationship Id="rId63" Type="http://schemas.openxmlformats.org/officeDocument/2006/relationships/footer" Target="footer29.xml"/><Relationship Id="rId64" Type="http://schemas.openxmlformats.org/officeDocument/2006/relationships/image" Target="media/image28.jpg"/><Relationship Id="rId6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Designations 7: Chorus NZ Ltd</dc:title>
  <dc:creator>Auckland Council</dc:creator>
  <dcterms:created xsi:type="dcterms:W3CDTF">2014-03-26T07:46:28Z</dcterms:created>
  <dcterms:modified xsi:type="dcterms:W3CDTF">2014-03-26T07:46:28Z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2014-03-25T00:00:00Z</vt:filetime>
  </property>
</Properties>
</file>